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EE542" w14:textId="62AADFB8" w:rsidR="009872E6" w:rsidRDefault="00D519A9">
      <w:pPr>
        <w:sectPr w:rsidR="009872E6">
          <w:headerReference w:type="default" r:id="rId8"/>
          <w:footerReference w:type="default" r:id="rId9"/>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96191" behindDoc="0" locked="0" layoutInCell="1" allowOverlap="1" wp14:anchorId="3487D51A" wp14:editId="4A77DDE7">
                <wp:simplePos x="0" y="0"/>
                <wp:positionH relativeFrom="page">
                  <wp:posOffset>3975100</wp:posOffset>
                </wp:positionH>
                <wp:positionV relativeFrom="page">
                  <wp:posOffset>2006600</wp:posOffset>
                </wp:positionV>
                <wp:extent cx="3416300" cy="7639050"/>
                <wp:effectExtent l="0" t="0" r="0" b="6350"/>
                <wp:wrapThrough wrapText="bothSides">
                  <wp:wrapPolygon edited="0">
                    <wp:start x="161" y="0"/>
                    <wp:lineTo x="161" y="21546"/>
                    <wp:lineTo x="21199" y="21546"/>
                    <wp:lineTo x="21199" y="0"/>
                    <wp:lineTo x="161" y="0"/>
                  </wp:wrapPolygon>
                </wp:wrapThrough>
                <wp:docPr id="27" name="Text Box 27"/>
                <wp:cNvGraphicFramePr/>
                <a:graphic xmlns:a="http://schemas.openxmlformats.org/drawingml/2006/main">
                  <a:graphicData uri="http://schemas.microsoft.com/office/word/2010/wordprocessingShape">
                    <wps:wsp>
                      <wps:cNvSpPr txBox="1"/>
                      <wps:spPr>
                        <a:xfrm>
                          <a:off x="0" y="0"/>
                          <a:ext cx="3416300" cy="7639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B79CAF" w14:textId="152CCF25" w:rsidR="00A73555" w:rsidRDefault="00A73555" w:rsidP="00426C3F">
                            <w:pPr>
                              <w:spacing w:line="276" w:lineRule="auto"/>
                            </w:pPr>
                            <w:r>
                              <w:t xml:space="preserve">Top Star takes pride in having an educated staff.  Not only does every one of our coaches have a background in the sports of tumbling and/or cheerleading, they are also offered multiple educational courses through USA Gymnastics University, a national institution focused on redefining gymnastics education.  We want our parents and athletes to feel confident in our coaches’ abilities to teach them safely and properly.  Here is a list of our coaching staff credentials and completed courses.  </w:t>
                            </w:r>
                          </w:p>
                          <w:p w14:paraId="3E28F402" w14:textId="4EF7F4AD" w:rsidR="00A73555" w:rsidRDefault="00A73555" w:rsidP="00426C3F">
                            <w:pPr>
                              <w:spacing w:line="276" w:lineRule="auto"/>
                            </w:pPr>
                            <w:r w:rsidRPr="00D42E21">
                              <w:rPr>
                                <w:color w:val="297FD5" w:themeColor="accent2"/>
                              </w:rPr>
                              <w:t>-USTA Safety Certified</w:t>
                            </w:r>
                            <w:r>
                              <w:t xml:space="preserve">                               Missy Weder, Erin Turner, Cassie Butcher, Morgan Workman, Kait Hunt, Kira McCalip, Delaney Walsh, Raea Weder</w:t>
                            </w:r>
                          </w:p>
                          <w:p w14:paraId="0D7F3CF3" w14:textId="057B521D" w:rsidR="00A73555" w:rsidRDefault="00A73555" w:rsidP="00426C3F">
                            <w:pPr>
                              <w:spacing w:line="276" w:lineRule="auto"/>
                            </w:pPr>
                            <w:r w:rsidRPr="00D42E21">
                              <w:rPr>
                                <w:color w:val="297FD5" w:themeColor="accent2"/>
                              </w:rPr>
                              <w:t xml:space="preserve">-USAG Safety &amp; Risk Management Certified </w:t>
                            </w:r>
                            <w:r>
                              <w:t>Missy Weder, Erin Turner, Cassie Butcher</w:t>
                            </w:r>
                          </w:p>
                          <w:p w14:paraId="584FB90F" w14:textId="7FAEBF65" w:rsidR="00A73555" w:rsidRDefault="00A73555" w:rsidP="00426C3F">
                            <w:pPr>
                              <w:spacing w:line="276" w:lineRule="auto"/>
                            </w:pPr>
                            <w:r w:rsidRPr="00D42E21">
                              <w:rPr>
                                <w:color w:val="297FD5" w:themeColor="accent2"/>
                              </w:rPr>
                              <w:t>-Fundamentals of Gymnastics Certification</w:t>
                            </w:r>
                            <w:r>
                              <w:t xml:space="preserve"> Missy Weder, Erin Turner, Cassie Butcher</w:t>
                            </w:r>
                          </w:p>
                          <w:p w14:paraId="6709D7F5" w14:textId="7CCE604C" w:rsidR="00A73555" w:rsidRDefault="00A73555" w:rsidP="00426C3F">
                            <w:pPr>
                              <w:spacing w:line="276" w:lineRule="auto"/>
                            </w:pPr>
                            <w:r w:rsidRPr="00D42E21">
                              <w:rPr>
                                <w:color w:val="297FD5" w:themeColor="accent2"/>
                              </w:rPr>
                              <w:t>-USAG Trampoline &amp; Tumbling 2014 Update</w:t>
                            </w:r>
                            <w:r>
                              <w:t xml:space="preserve"> Missy Weder, Erin Turner, Cassie Butcher</w:t>
                            </w:r>
                          </w:p>
                          <w:p w14:paraId="3EE89CA6" w14:textId="0A72CD75" w:rsidR="00A73555" w:rsidRDefault="00A73555" w:rsidP="00426C3F">
                            <w:pPr>
                              <w:spacing w:line="276" w:lineRule="auto"/>
                            </w:pPr>
                            <w:r w:rsidRPr="00D42E21">
                              <w:rPr>
                                <w:color w:val="297FD5" w:themeColor="accent2"/>
                              </w:rPr>
                              <w:t>-Trampoline &amp; Tumbling Developmental Coaches Course</w:t>
                            </w:r>
                            <w:r>
                              <w:t xml:space="preserve">                                       Missy Weder, Erin Turner, Cassie Butcher</w:t>
                            </w:r>
                          </w:p>
                          <w:p w14:paraId="7140B281" w14:textId="1BE265AF" w:rsidR="00A73555" w:rsidRDefault="00A73555" w:rsidP="00426C3F">
                            <w:pPr>
                              <w:spacing w:line="276" w:lineRule="auto"/>
                            </w:pPr>
                            <w:r w:rsidRPr="00D42E21">
                              <w:rPr>
                                <w:color w:val="297FD5" w:themeColor="accent2"/>
                              </w:rPr>
                              <w:t>-Trampoline &amp; Tumbling Hands On Coaches Training</w:t>
                            </w:r>
                            <w:r>
                              <w:t xml:space="preserve">                                                       Missy Weder, Erin Turner, Cassie Butcher</w:t>
                            </w:r>
                          </w:p>
                          <w:p w14:paraId="5763B354" w14:textId="67CE7F1B" w:rsidR="00A73555" w:rsidRDefault="00A73555" w:rsidP="00426C3F">
                            <w:pPr>
                              <w:spacing w:line="276" w:lineRule="auto"/>
                            </w:pPr>
                            <w:r w:rsidRPr="00D42E21">
                              <w:rPr>
                                <w:color w:val="297FD5" w:themeColor="accent2"/>
                              </w:rPr>
                              <w:t>-CPR and AED Certified</w:t>
                            </w:r>
                            <w:r>
                              <w:t xml:space="preserve">                              Erin Turner, Cassie Butcher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313pt;margin-top:158pt;width:269pt;height:601.5pt;z-index:251696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" mv:complextextbox="1" filled="f" stroked="f">
                <v:textbox>
                  <w:txbxContent>
                    <w:p w14:paraId="5FB79CAF" w14:textId="152CCF25" w:rsidR="00A73555" w:rsidRDefault="00A73555" w:rsidP="00426C3F">
                      <w:pPr>
                        <w:spacing w:line="276" w:lineRule="auto"/>
                      </w:pPr>
                      <w:r>
                        <w:t xml:space="preserve">Top Star takes pride in having an educated staff.  Not only does every one of our coaches have a background in the sports of tumbling and/or cheerleading, they are also offered multiple educational courses through USA Gymnastics University, a national institution focused on redefining gymnastics education.  We want our parents and athletes to feel confident in our coaches’ abilities to teach them safely and properly.  Here is a list of our coaching staff credentials and completed courses.  </w:t>
                      </w:r>
                    </w:p>
                    <w:p w14:paraId="3E28F402" w14:textId="4EF7F4AD" w:rsidR="00A73555" w:rsidRDefault="00A73555" w:rsidP="00426C3F">
                      <w:pPr>
                        <w:spacing w:line="276" w:lineRule="auto"/>
                      </w:pPr>
                      <w:r w:rsidRPr="00D42E21">
                        <w:rPr>
                          <w:color w:val="297FD5" w:themeColor="accent2"/>
                        </w:rPr>
                        <w:t>-USTA Safety Certified</w:t>
                      </w:r>
                      <w:r>
                        <w:t xml:space="preserve">                               Missy Weder, Erin Turner, Cassie Butcher, Morgan Workman, Kait Hunt, Kira McCalip, Delaney Walsh, Raea Weder</w:t>
                      </w:r>
                    </w:p>
                    <w:p w14:paraId="0D7F3CF3" w14:textId="057B521D" w:rsidR="00A73555" w:rsidRDefault="00A73555" w:rsidP="00426C3F">
                      <w:pPr>
                        <w:spacing w:line="276" w:lineRule="auto"/>
                      </w:pPr>
                      <w:r w:rsidRPr="00D42E21">
                        <w:rPr>
                          <w:color w:val="297FD5" w:themeColor="accent2"/>
                        </w:rPr>
                        <w:t xml:space="preserve">-USAG Safety &amp; Risk Management Certified </w:t>
                      </w:r>
                      <w:r>
                        <w:t>Missy Weder, Erin Turner, Cassie Butcher</w:t>
                      </w:r>
                    </w:p>
                    <w:p w14:paraId="584FB90F" w14:textId="7FAEBF65" w:rsidR="00A73555" w:rsidRDefault="00A73555" w:rsidP="00426C3F">
                      <w:pPr>
                        <w:spacing w:line="276" w:lineRule="auto"/>
                      </w:pPr>
                      <w:r w:rsidRPr="00D42E21">
                        <w:rPr>
                          <w:color w:val="297FD5" w:themeColor="accent2"/>
                        </w:rPr>
                        <w:t>-Fundamentals of Gymnastics Certification</w:t>
                      </w:r>
                      <w:r>
                        <w:t xml:space="preserve"> Missy Weder, Erin Turner, Cassie Butcher</w:t>
                      </w:r>
                    </w:p>
                    <w:p w14:paraId="6709D7F5" w14:textId="7CCE604C" w:rsidR="00A73555" w:rsidRDefault="00A73555" w:rsidP="00426C3F">
                      <w:pPr>
                        <w:spacing w:line="276" w:lineRule="auto"/>
                      </w:pPr>
                      <w:r w:rsidRPr="00D42E21">
                        <w:rPr>
                          <w:color w:val="297FD5" w:themeColor="accent2"/>
                        </w:rPr>
                        <w:t>-USAG Trampoline &amp; Tumbling 2014 Update</w:t>
                      </w:r>
                      <w:r>
                        <w:t xml:space="preserve"> Missy Weder, Erin Turner, Cassie Butcher</w:t>
                      </w:r>
                    </w:p>
                    <w:p w14:paraId="3EE89CA6" w14:textId="0A72CD75" w:rsidR="00A73555" w:rsidRDefault="00A73555" w:rsidP="00426C3F">
                      <w:pPr>
                        <w:spacing w:line="276" w:lineRule="auto"/>
                      </w:pPr>
                      <w:r w:rsidRPr="00D42E21">
                        <w:rPr>
                          <w:color w:val="297FD5" w:themeColor="accent2"/>
                        </w:rPr>
                        <w:t>-Trampoline &amp; Tumbling Developmental Coaches Course</w:t>
                      </w:r>
                      <w:r>
                        <w:t xml:space="preserve">                                       Missy Weder, Erin Turner, Cassie Butcher</w:t>
                      </w:r>
                    </w:p>
                    <w:p w14:paraId="7140B281" w14:textId="1BE265AF" w:rsidR="00A73555" w:rsidRDefault="00A73555" w:rsidP="00426C3F">
                      <w:pPr>
                        <w:spacing w:line="276" w:lineRule="auto"/>
                      </w:pPr>
                      <w:r w:rsidRPr="00D42E21">
                        <w:rPr>
                          <w:color w:val="297FD5" w:themeColor="accent2"/>
                        </w:rPr>
                        <w:t>-Trampoline &amp; Tumbling Hands On Coaches Training</w:t>
                      </w:r>
                      <w:r>
                        <w:t xml:space="preserve">                                                       Missy Weder, Erin Turner, Cassie Butcher</w:t>
                      </w:r>
                    </w:p>
                    <w:p w14:paraId="5763B354" w14:textId="67CE7F1B" w:rsidR="00A73555" w:rsidRDefault="00A73555" w:rsidP="00426C3F">
                      <w:pPr>
                        <w:spacing w:line="276" w:lineRule="auto"/>
                      </w:pPr>
                      <w:r w:rsidRPr="00D42E21">
                        <w:rPr>
                          <w:color w:val="297FD5" w:themeColor="accent2"/>
                        </w:rPr>
                        <w:t>-CPR and AED Certified</w:t>
                      </w:r>
                      <w:r>
                        <w:t xml:space="preserve">                              Erin Turner, Cassie Butcher</w:t>
                      </w:r>
                    </w:p>
                  </w:txbxContent>
                </v:textbox>
                <w10:wrap type="through" anchorx="page" anchory="page"/>
              </v:shape>
            </w:pict>
          </mc:Fallback>
        </mc:AlternateContent>
      </w:r>
      <w:r w:rsidR="000C3415">
        <w:rPr>
          <w:noProof/>
        </w:rPr>
        <mc:AlternateContent>
          <mc:Choice Requires="wps">
            <w:drawing>
              <wp:anchor distT="0" distB="0" distL="114300" distR="114300" simplePos="0" relativeHeight="251695167" behindDoc="0" locked="0" layoutInCell="1" allowOverlap="1" wp14:anchorId="32D89090" wp14:editId="2AF6E9D2">
                <wp:simplePos x="0" y="0"/>
                <wp:positionH relativeFrom="page">
                  <wp:posOffset>3886200</wp:posOffset>
                </wp:positionH>
                <wp:positionV relativeFrom="page">
                  <wp:posOffset>1955800</wp:posOffset>
                </wp:positionV>
                <wp:extent cx="76200" cy="5991860"/>
                <wp:effectExtent l="50800" t="25400" r="76200" b="78740"/>
                <wp:wrapNone/>
                <wp:docPr id="26" name="Straight Connector 26"/>
                <wp:cNvGraphicFramePr/>
                <a:graphic xmlns:a="http://schemas.openxmlformats.org/drawingml/2006/main">
                  <a:graphicData uri="http://schemas.microsoft.com/office/word/2010/wordprocessingShape">
                    <wps:wsp>
                      <wps:cNvCnPr/>
                      <wps:spPr>
                        <a:xfrm flipH="1">
                          <a:off x="0" y="0"/>
                          <a:ext cx="76200" cy="5991860"/>
                        </a:xfrm>
                        <a:prstGeom prst="line">
                          <a:avLst/>
                        </a:prstGeom>
                        <a:ln>
                          <a:prstDash val="lgDashDot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69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6pt,154pt" to="312pt,62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" strokecolor="#629dd1 [3204]" strokeweight="2pt">
                <v:stroke dashstyle="longDashDotDot"/>
                <v:shadow on="t" opacity="24903f" mv:blur="40000f" origin=",.5" offset="0,20000emu"/>
                <w10:wrap anchorx="page" anchory="page"/>
              </v:line>
            </w:pict>
          </mc:Fallback>
        </mc:AlternateContent>
      </w:r>
      <w:r w:rsidR="00805EDD">
        <w:rPr>
          <w:noProof/>
        </w:rPr>
        <w:drawing>
          <wp:anchor distT="0" distB="0" distL="114300" distR="114300" simplePos="0" relativeHeight="251698239" behindDoc="0" locked="0" layoutInCell="1" allowOverlap="1" wp14:anchorId="65C40E01" wp14:editId="133EE2AA">
            <wp:simplePos x="0" y="0"/>
            <wp:positionH relativeFrom="page">
              <wp:posOffset>381000</wp:posOffset>
            </wp:positionH>
            <wp:positionV relativeFrom="page">
              <wp:posOffset>8292465</wp:posOffset>
            </wp:positionV>
            <wp:extent cx="3422015" cy="1410335"/>
            <wp:effectExtent l="203200" t="228600" r="184785" b="266065"/>
            <wp:wrapThrough wrapText="bothSides">
              <wp:wrapPolygon edited="0">
                <wp:start x="21279" y="-2272"/>
                <wp:lineTo x="-995" y="-4142"/>
                <wp:lineTo x="-1162" y="19986"/>
                <wp:lineTo x="-600" y="23948"/>
                <wp:lineTo x="1162" y="24157"/>
                <wp:lineTo x="1338" y="23399"/>
                <wp:lineTo x="21081" y="23410"/>
                <wp:lineTo x="21242" y="23429"/>
                <wp:lineTo x="22480" y="17734"/>
                <wp:lineTo x="22579" y="4893"/>
                <wp:lineTo x="21896" y="-1030"/>
                <wp:lineTo x="21920" y="-2196"/>
                <wp:lineTo x="21279" y="-2272"/>
              </wp:wrapPolygon>
            </wp:wrapThrough>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5695" r="9361" b="24483"/>
                    <a:stretch/>
                  </pic:blipFill>
                  <pic:spPr bwMode="auto">
                    <a:xfrm rot="21431671">
                      <a:off x="0" y="0"/>
                      <a:ext cx="3422015" cy="141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EDD">
        <w:rPr>
          <w:noProof/>
        </w:rPr>
        <mc:AlternateContent>
          <mc:Choice Requires="wps">
            <w:drawing>
              <wp:anchor distT="0" distB="0" distL="114300" distR="114300" simplePos="0" relativeHeight="251699263" behindDoc="0" locked="0" layoutInCell="1" allowOverlap="1" wp14:anchorId="0A615988" wp14:editId="677D5B04">
                <wp:simplePos x="0" y="0"/>
                <wp:positionH relativeFrom="page">
                  <wp:posOffset>565150</wp:posOffset>
                </wp:positionH>
                <wp:positionV relativeFrom="page">
                  <wp:posOffset>5515610</wp:posOffset>
                </wp:positionV>
                <wp:extent cx="3206750" cy="2815590"/>
                <wp:effectExtent l="0" t="0" r="0" b="0"/>
                <wp:wrapTight wrapText="bothSides">
                  <wp:wrapPolygon edited="0">
                    <wp:start x="171" y="195"/>
                    <wp:lineTo x="171" y="21240"/>
                    <wp:lineTo x="21215" y="21240"/>
                    <wp:lineTo x="21215" y="195"/>
                    <wp:lineTo x="171" y="195"/>
                  </wp:wrapPolygon>
                </wp:wrapTight>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81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539BC2B" w14:textId="0E4A61E8" w:rsidR="00A73555" w:rsidRPr="00EA24D0" w:rsidRDefault="00A73555" w:rsidP="00426C3F">
                            <w:pPr>
                              <w:pStyle w:val="BodyText2"/>
                              <w:spacing w:line="276" w:lineRule="auto"/>
                              <w:rPr>
                                <w:sz w:val="24"/>
                              </w:rPr>
                            </w:pPr>
                            <w:r w:rsidRPr="00EA24D0">
                              <w:rPr>
                                <w:sz w:val="24"/>
                              </w:rPr>
                              <w:t>Con</w:t>
                            </w:r>
                            <w:r>
                              <w:rPr>
                                <w:sz w:val="24"/>
                              </w:rPr>
                              <w:t>gratulations to Top Star’s four USAG</w:t>
                            </w:r>
                            <w:r w:rsidRPr="00EA24D0">
                              <w:rPr>
                                <w:sz w:val="24"/>
                              </w:rPr>
                              <w:t xml:space="preserve"> State Champions of 2014!  </w:t>
                            </w:r>
                            <w:r>
                              <w:rPr>
                                <w:sz w:val="24"/>
                              </w:rPr>
                              <w:t>The USAG State competition took place in East Peoria on Saturday April 12</w:t>
                            </w:r>
                            <w:r w:rsidRPr="00426C3F">
                              <w:rPr>
                                <w:sz w:val="24"/>
                                <w:vertAlign w:val="superscript"/>
                              </w:rPr>
                              <w:t>th</w:t>
                            </w:r>
                            <w:r>
                              <w:rPr>
                                <w:sz w:val="24"/>
                              </w:rPr>
                              <w:t>.  After the competition the Midwest Challenge was held for athletes level 5 and up.  The Midwest Challenge is a fun meet where the passes are made up and the points don’t matter!!  The goofier the salutes and passes, the better!  Our athletes had a blast and so did the coaches!  We can’t wait until next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44.5pt;margin-top:434.3pt;width:252.5pt;height:221.7pt;z-index:25169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" mv:complextextbox="1" filled="f" stroked="f">
                <v:textbox inset=",7.2pt,,7.2pt">
                  <w:txbxContent>
                    <w:p w14:paraId="7539BC2B" w14:textId="0E4A61E8" w:rsidR="00A73555" w:rsidRPr="00EA24D0" w:rsidRDefault="00A73555" w:rsidP="00426C3F">
                      <w:pPr>
                        <w:pStyle w:val="BodyText2"/>
                        <w:spacing w:line="276" w:lineRule="auto"/>
                        <w:rPr>
                          <w:sz w:val="24"/>
                        </w:rPr>
                      </w:pPr>
                      <w:r w:rsidRPr="00EA24D0">
                        <w:rPr>
                          <w:sz w:val="24"/>
                        </w:rPr>
                        <w:t>Con</w:t>
                      </w:r>
                      <w:r>
                        <w:rPr>
                          <w:sz w:val="24"/>
                        </w:rPr>
                        <w:t>gratulations to Top Star’s four USAG</w:t>
                      </w:r>
                      <w:r w:rsidRPr="00EA24D0">
                        <w:rPr>
                          <w:sz w:val="24"/>
                        </w:rPr>
                        <w:t xml:space="preserve"> State Champions of 2014!  </w:t>
                      </w:r>
                      <w:r>
                        <w:rPr>
                          <w:sz w:val="24"/>
                        </w:rPr>
                        <w:t>The USAG State competition took place in East Peoria on Saturday April 12</w:t>
                      </w:r>
                      <w:r w:rsidRPr="00426C3F">
                        <w:rPr>
                          <w:sz w:val="24"/>
                          <w:vertAlign w:val="superscript"/>
                        </w:rPr>
                        <w:t>th</w:t>
                      </w:r>
                      <w:r>
                        <w:rPr>
                          <w:sz w:val="24"/>
                        </w:rPr>
                        <w:t>.  After the competition the Midwest Challenge was held for athletes level 5 and up.  The Midwest Challenge is a fun meet where the passes are made up and the points don’t matter!!  The goofier the salutes and passes, the better!  Our athletes had a blast and so did the coaches!  We can’t wait until next year!</w:t>
                      </w:r>
                    </w:p>
                  </w:txbxContent>
                </v:textbox>
                <w10:wrap type="tight" anchorx="page" anchory="page"/>
              </v:shape>
            </w:pict>
          </mc:Fallback>
        </mc:AlternateContent>
      </w:r>
      <w:r w:rsidR="00426C3F">
        <w:rPr>
          <w:noProof/>
        </w:rPr>
        <w:drawing>
          <wp:anchor distT="0" distB="0" distL="114300" distR="114300" simplePos="0" relativeHeight="251663423" behindDoc="0" locked="0" layoutInCell="1" allowOverlap="1" wp14:anchorId="100051AA" wp14:editId="71115625">
            <wp:simplePos x="0" y="0"/>
            <wp:positionH relativeFrom="page">
              <wp:posOffset>2903220</wp:posOffset>
            </wp:positionH>
            <wp:positionV relativeFrom="page">
              <wp:posOffset>3765550</wp:posOffset>
            </wp:positionV>
            <wp:extent cx="888365" cy="907415"/>
            <wp:effectExtent l="0" t="0" r="635" b="6985"/>
            <wp:wrapThrough wrapText="bothSides">
              <wp:wrapPolygon edited="0">
                <wp:start x="0" y="0"/>
                <wp:lineTo x="0" y="21162"/>
                <wp:lineTo x="20998" y="21162"/>
                <wp:lineTo x="20998" y="0"/>
                <wp:lineTo x="0" y="0"/>
              </wp:wrapPolygon>
            </wp:wrapThrough>
            <wp:docPr id="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t="-1" r="10320" b="19028"/>
                    <a:stretch/>
                  </pic:blipFill>
                  <pic:spPr bwMode="auto">
                    <a:xfrm>
                      <a:off x="0" y="0"/>
                      <a:ext cx="888365" cy="90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C3F">
        <w:rPr>
          <w:noProof/>
        </w:rPr>
        <w:drawing>
          <wp:anchor distT="0" distB="0" distL="114300" distR="114300" simplePos="0" relativeHeight="251664447" behindDoc="0" locked="0" layoutInCell="1" allowOverlap="1" wp14:anchorId="4AADDC04" wp14:editId="310A209A">
            <wp:simplePos x="0" y="0"/>
            <wp:positionH relativeFrom="page">
              <wp:posOffset>2917825</wp:posOffset>
            </wp:positionH>
            <wp:positionV relativeFrom="page">
              <wp:posOffset>4670425</wp:posOffset>
            </wp:positionV>
            <wp:extent cx="873760" cy="845185"/>
            <wp:effectExtent l="0" t="0" r="0" b="0"/>
            <wp:wrapThrough wrapText="bothSides">
              <wp:wrapPolygon edited="0">
                <wp:start x="0" y="0"/>
                <wp:lineTo x="0" y="20772"/>
                <wp:lineTo x="20721" y="20772"/>
                <wp:lineTo x="20721" y="0"/>
                <wp:lineTo x="0" y="0"/>
              </wp:wrapPolygon>
            </wp:wrapThrough>
            <wp:docPr id="292" name="Picture 292" descr="Macintosh HD:Users:erinturner:Pictures:Newsletter: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rinturner:Pictures:Newsletter:photo-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622" t="28540" r="6669" b="41199"/>
                    <a:stretch/>
                  </pic:blipFill>
                  <pic:spPr bwMode="auto">
                    <a:xfrm>
                      <a:off x="0" y="0"/>
                      <a:ext cx="873760" cy="84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C3F">
        <w:rPr>
          <w:noProof/>
        </w:rPr>
        <w:drawing>
          <wp:anchor distT="0" distB="0" distL="114300" distR="114300" simplePos="0" relativeHeight="251661375" behindDoc="0" locked="0" layoutInCell="1" allowOverlap="1" wp14:anchorId="5C615078" wp14:editId="18B9F4F4">
            <wp:simplePos x="0" y="0"/>
            <wp:positionH relativeFrom="page">
              <wp:posOffset>2903220</wp:posOffset>
            </wp:positionH>
            <wp:positionV relativeFrom="page">
              <wp:posOffset>2863215</wp:posOffset>
            </wp:positionV>
            <wp:extent cx="888365" cy="908685"/>
            <wp:effectExtent l="0" t="0" r="635" b="5715"/>
            <wp:wrapThrough wrapText="bothSides">
              <wp:wrapPolygon edited="0">
                <wp:start x="0" y="0"/>
                <wp:lineTo x="0" y="21132"/>
                <wp:lineTo x="20998" y="21132"/>
                <wp:lineTo x="20998" y="0"/>
                <wp:lineTo x="0" y="0"/>
              </wp:wrapPolygon>
            </wp:wrapThrough>
            <wp:docPr id="288" name="Picture 288" descr="Macintosh HD:Users:erinturner:Desktop:Screen Shot 2014-04-16 at 11.57.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nturner:Desktop:Screen Shot 2014-04-16 at 11.57.13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3713" b="16524"/>
                    <a:stretch/>
                  </pic:blipFill>
                  <pic:spPr bwMode="auto">
                    <a:xfrm>
                      <a:off x="0" y="0"/>
                      <a:ext cx="888365" cy="90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C3F">
        <w:rPr>
          <w:noProof/>
        </w:rPr>
        <w:drawing>
          <wp:anchor distT="0" distB="0" distL="114300" distR="114300" simplePos="0" relativeHeight="251693119" behindDoc="0" locked="0" layoutInCell="1" allowOverlap="1" wp14:anchorId="10EE7E87" wp14:editId="61747806">
            <wp:simplePos x="0" y="0"/>
            <wp:positionH relativeFrom="page">
              <wp:posOffset>2903220</wp:posOffset>
            </wp:positionH>
            <wp:positionV relativeFrom="page">
              <wp:posOffset>2000885</wp:posOffset>
            </wp:positionV>
            <wp:extent cx="868680" cy="894715"/>
            <wp:effectExtent l="0" t="0" r="0" b="0"/>
            <wp:wrapThrough wrapText="bothSides">
              <wp:wrapPolygon edited="0">
                <wp:start x="0" y="0"/>
                <wp:lineTo x="0" y="20849"/>
                <wp:lineTo x="20842" y="20849"/>
                <wp:lineTo x="20842" y="0"/>
                <wp:lineTo x="0" y="0"/>
              </wp:wrapPolygon>
            </wp:wrapThrough>
            <wp:docPr id="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68" t="18040" r="63299" b="54729"/>
                    <a:stretch/>
                  </pic:blipFill>
                  <pic:spPr bwMode="auto">
                    <a:xfrm>
                      <a:off x="0" y="0"/>
                      <a:ext cx="868680"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C3F">
        <w:rPr>
          <w:noProof/>
        </w:rPr>
        <mc:AlternateContent>
          <mc:Choice Requires="wps">
            <w:drawing>
              <wp:anchor distT="0" distB="0" distL="114300" distR="114300" simplePos="0" relativeHeight="251658247" behindDoc="0" locked="0" layoutInCell="1" allowOverlap="1" wp14:anchorId="1C0186FF" wp14:editId="21635CE2">
                <wp:simplePos x="0" y="0"/>
                <wp:positionH relativeFrom="page">
                  <wp:posOffset>463550</wp:posOffset>
                </wp:positionH>
                <wp:positionV relativeFrom="page">
                  <wp:posOffset>4695825</wp:posOffset>
                </wp:positionV>
                <wp:extent cx="2266950" cy="819785"/>
                <wp:effectExtent l="0" t="0" r="0" b="0"/>
                <wp:wrapTight wrapText="bothSides">
                  <wp:wrapPolygon edited="0">
                    <wp:start x="0" y="0"/>
                    <wp:lineTo x="0" y="20747"/>
                    <wp:lineTo x="21297" y="20747"/>
                    <wp:lineTo x="21297" y="0"/>
                    <wp:lineTo x="0" y="0"/>
                  </wp:wrapPolygon>
                </wp:wrapTight>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1978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E145E49" w14:textId="77777777" w:rsidR="00A73555" w:rsidRDefault="00A73555" w:rsidP="009872E6">
                            <w:pPr>
                              <w:pStyle w:val="Heading2"/>
                            </w:pPr>
                            <w:r>
                              <w:t>Kendra Snelling</w:t>
                            </w:r>
                          </w:p>
                          <w:p w14:paraId="5E71CF9D" w14:textId="77777777" w:rsidR="00A73555" w:rsidRPr="00896AB9" w:rsidRDefault="00A73555" w:rsidP="009872E6">
                            <w:pPr>
                              <w:pStyle w:val="Heading2"/>
                              <w:rPr>
                                <w:sz w:val="28"/>
                                <w:szCs w:val="28"/>
                              </w:rPr>
                            </w:pPr>
                            <w:r w:rsidRPr="00896AB9">
                              <w:rPr>
                                <w:sz w:val="28"/>
                                <w:szCs w:val="28"/>
                              </w:rPr>
                              <w:t>State Champion</w:t>
                            </w:r>
                          </w:p>
                          <w:p w14:paraId="4F36A39C" w14:textId="77777777" w:rsidR="00A73555" w:rsidRPr="00896AB9" w:rsidRDefault="00A73555" w:rsidP="009872E6">
                            <w:pPr>
                              <w:pStyle w:val="Heading2"/>
                              <w:rPr>
                                <w:sz w:val="24"/>
                                <w:szCs w:val="24"/>
                              </w:rPr>
                            </w:pPr>
                            <w:r w:rsidRPr="00896AB9">
                              <w:rPr>
                                <w:sz w:val="24"/>
                                <w:szCs w:val="24"/>
                              </w:rPr>
                              <w:t>Floor</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8" style="position:absolute;margin-left:36.5pt;margin-top:369.75pt;width:178.5pt;height:64.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" fillcolor="#7f8fa9 [3206]" stroked="f" strokecolor="#4a7ebb" strokeweight="1.5pt">
                <v:shadow opacity="22938f" mv:blur="38100f" offset="0,2pt"/>
                <v:textbox inset="10.8pt,,10.8pt">
                  <w:txbxContent>
                    <w:p w14:paraId="2E145E49" w14:textId="77777777" w:rsidR="00A73555" w:rsidRDefault="00A73555" w:rsidP="009872E6">
                      <w:pPr>
                        <w:pStyle w:val="Heading2"/>
                      </w:pPr>
                      <w:r>
                        <w:t>Kendra Snelling</w:t>
                      </w:r>
                    </w:p>
                    <w:p w14:paraId="5E71CF9D" w14:textId="77777777" w:rsidR="00A73555" w:rsidRPr="00896AB9" w:rsidRDefault="00A73555" w:rsidP="009872E6">
                      <w:pPr>
                        <w:pStyle w:val="Heading2"/>
                        <w:rPr>
                          <w:sz w:val="28"/>
                          <w:szCs w:val="28"/>
                        </w:rPr>
                      </w:pPr>
                      <w:r w:rsidRPr="00896AB9">
                        <w:rPr>
                          <w:sz w:val="28"/>
                          <w:szCs w:val="28"/>
                        </w:rPr>
                        <w:t>State Champion</w:t>
                      </w:r>
                    </w:p>
                    <w:p w14:paraId="4F36A39C" w14:textId="77777777" w:rsidR="00A73555" w:rsidRPr="00896AB9" w:rsidRDefault="00A73555" w:rsidP="009872E6">
                      <w:pPr>
                        <w:pStyle w:val="Heading2"/>
                        <w:rPr>
                          <w:sz w:val="24"/>
                          <w:szCs w:val="24"/>
                        </w:rPr>
                      </w:pPr>
                      <w:r w:rsidRPr="00896AB9">
                        <w:rPr>
                          <w:sz w:val="24"/>
                          <w:szCs w:val="24"/>
                        </w:rPr>
                        <w:t>Floor</w:t>
                      </w:r>
                    </w:p>
                  </w:txbxContent>
                </v:textbox>
                <w10:wrap type="tight" anchorx="page" anchory="page"/>
              </v:rect>
            </w:pict>
          </mc:Fallback>
        </mc:AlternateContent>
      </w:r>
      <w:r w:rsidR="00426C3F">
        <w:rPr>
          <w:noProof/>
        </w:rPr>
        <mc:AlternateContent>
          <mc:Choice Requires="wps">
            <w:drawing>
              <wp:anchor distT="0" distB="0" distL="114300" distR="114300" simplePos="0" relativeHeight="251658234" behindDoc="0" locked="0" layoutInCell="1" allowOverlap="1" wp14:anchorId="21448E90" wp14:editId="505BBA88">
                <wp:simplePos x="0" y="0"/>
                <wp:positionH relativeFrom="page">
                  <wp:posOffset>457200</wp:posOffset>
                </wp:positionH>
                <wp:positionV relativeFrom="page">
                  <wp:posOffset>3784600</wp:posOffset>
                </wp:positionV>
                <wp:extent cx="2247900" cy="818515"/>
                <wp:effectExtent l="0" t="0" r="12700" b="0"/>
                <wp:wrapTight wrapText="bothSides">
                  <wp:wrapPolygon edited="0">
                    <wp:start x="0" y="0"/>
                    <wp:lineTo x="0" y="20779"/>
                    <wp:lineTo x="21478" y="20779"/>
                    <wp:lineTo x="21478" y="0"/>
                    <wp:lineTo x="0" y="0"/>
                  </wp:wrapPolygon>
                </wp:wrapTight>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81851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CBDE4C9" w14:textId="77777777" w:rsidR="00A73555" w:rsidRPr="00896AB9" w:rsidRDefault="00A73555" w:rsidP="009872E6">
                            <w:pPr>
                              <w:pStyle w:val="Heading2"/>
                              <w:rPr>
                                <w:sz w:val="28"/>
                                <w:szCs w:val="28"/>
                              </w:rPr>
                            </w:pPr>
                            <w:r w:rsidRPr="00896AB9">
                              <w:rPr>
                                <w:szCs w:val="36"/>
                              </w:rPr>
                              <w:t>Bri Struck</w:t>
                            </w:r>
                            <w:r>
                              <w:rPr>
                                <w:sz w:val="28"/>
                                <w:szCs w:val="28"/>
                              </w:rPr>
                              <w:t xml:space="preserve">            State Champion </w:t>
                            </w:r>
                            <w:r>
                              <w:rPr>
                                <w:sz w:val="24"/>
                                <w:szCs w:val="24"/>
                              </w:rPr>
                              <w:t xml:space="preserve">Double mini &amp; </w:t>
                            </w:r>
                            <w:r w:rsidRPr="00896AB9">
                              <w:rPr>
                                <w:sz w:val="24"/>
                                <w:szCs w:val="24"/>
                              </w:rPr>
                              <w:t>Trampoline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margin-left:36pt;margin-top:298pt;width:177pt;height:64.4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" fillcolor="#297fd5 [3205]" stroked="f" strokecolor="#4a7ebb" strokeweight="1.5pt">
                <v:shadow opacity="22938f" mv:blur="38100f" offset="0,2pt"/>
                <v:textbox inset="10.8pt,,10.8pt">
                  <w:txbxContent>
                    <w:p w14:paraId="7CBDE4C9" w14:textId="77777777" w:rsidR="00A73555" w:rsidRPr="00896AB9" w:rsidRDefault="00A73555" w:rsidP="009872E6">
                      <w:pPr>
                        <w:pStyle w:val="Heading2"/>
                        <w:rPr>
                          <w:sz w:val="28"/>
                          <w:szCs w:val="28"/>
                        </w:rPr>
                      </w:pPr>
                      <w:r w:rsidRPr="00896AB9">
                        <w:rPr>
                          <w:szCs w:val="36"/>
                        </w:rPr>
                        <w:t>Bri Struck</w:t>
                      </w:r>
                      <w:r>
                        <w:rPr>
                          <w:sz w:val="28"/>
                          <w:szCs w:val="28"/>
                        </w:rPr>
                        <w:t xml:space="preserve">            State Champion </w:t>
                      </w:r>
                      <w:r>
                        <w:rPr>
                          <w:sz w:val="24"/>
                          <w:szCs w:val="24"/>
                        </w:rPr>
                        <w:t xml:space="preserve">Double mini &amp; </w:t>
                      </w:r>
                      <w:r w:rsidRPr="00896AB9">
                        <w:rPr>
                          <w:sz w:val="24"/>
                          <w:szCs w:val="24"/>
                        </w:rPr>
                        <w:t>Trampoline</w:t>
                      </w:r>
                    </w:p>
                  </w:txbxContent>
                </v:textbox>
                <w10:wrap type="tight" anchorx="page" anchory="page"/>
              </v:rect>
            </w:pict>
          </mc:Fallback>
        </mc:AlternateContent>
      </w:r>
      <w:r w:rsidR="00426C3F">
        <w:rPr>
          <w:noProof/>
        </w:rPr>
        <mc:AlternateContent>
          <mc:Choice Requires="wps">
            <w:drawing>
              <wp:anchor distT="0" distB="0" distL="114300" distR="114300" simplePos="0" relativeHeight="251658244" behindDoc="0" locked="0" layoutInCell="1" allowOverlap="1" wp14:anchorId="22CE1DD0" wp14:editId="07E07478">
                <wp:simplePos x="0" y="0"/>
                <wp:positionH relativeFrom="page">
                  <wp:posOffset>457200</wp:posOffset>
                </wp:positionH>
                <wp:positionV relativeFrom="page">
                  <wp:posOffset>2895600</wp:posOffset>
                </wp:positionV>
                <wp:extent cx="2260600" cy="806450"/>
                <wp:effectExtent l="0" t="0" r="0" b="6350"/>
                <wp:wrapTight wrapText="bothSides">
                  <wp:wrapPolygon edited="0">
                    <wp:start x="0" y="0"/>
                    <wp:lineTo x="0" y="21090"/>
                    <wp:lineTo x="21357" y="21090"/>
                    <wp:lineTo x="21357" y="0"/>
                    <wp:lineTo x="0" y="0"/>
                  </wp:wrapPolygon>
                </wp:wrapTight>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806450"/>
                        </a:xfrm>
                        <a:prstGeom prst="rect">
                          <a:avLst/>
                        </a:prstGeom>
                        <a:solidFill>
                          <a:schemeClr val="accent4"/>
                        </a:solidFill>
                        <a:ln>
                          <a:noFill/>
                        </a:ln>
                        <a:effectLst/>
                        <a:extLst>
                          <a:ext uri="{FAA26D3D-D897-4be2-8F04-BA451C77F1D7}">
                            <ma14:placeholderFlag xmlns:ma14="http://schemas.microsoft.com/office/mac/drawingml/2011/main"/>
                          </a:ext>
                        </a:extLst>
                      </wps:spPr>
                      <wps:txbx>
                        <w:txbxContent>
                          <w:p w14:paraId="1D55B403" w14:textId="77777777" w:rsidR="00A73555" w:rsidRPr="00896AB9" w:rsidRDefault="00A73555" w:rsidP="009872E6">
                            <w:pPr>
                              <w:pStyle w:val="Heading2"/>
                              <w:rPr>
                                <w:szCs w:val="36"/>
                              </w:rPr>
                            </w:pPr>
                            <w:r w:rsidRPr="00896AB9">
                              <w:rPr>
                                <w:szCs w:val="36"/>
                              </w:rPr>
                              <w:t>Morgan Estes</w:t>
                            </w:r>
                            <w:r>
                              <w:rPr>
                                <w:szCs w:val="36"/>
                              </w:rPr>
                              <w:t xml:space="preserve">  </w:t>
                            </w:r>
                            <w:r w:rsidRPr="00896AB9">
                              <w:rPr>
                                <w:sz w:val="28"/>
                                <w:szCs w:val="28"/>
                              </w:rPr>
                              <w:t>State Champion</w:t>
                            </w:r>
                            <w:r>
                              <w:rPr>
                                <w:sz w:val="28"/>
                                <w:szCs w:val="28"/>
                              </w:rPr>
                              <w:t xml:space="preserve"> </w:t>
                            </w:r>
                            <w:r w:rsidRPr="00896AB9">
                              <w:rPr>
                                <w:sz w:val="24"/>
                                <w:szCs w:val="24"/>
                              </w:rPr>
                              <w:t>Double mini</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36pt;margin-top:228pt;width:178pt;height:6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" fillcolor="#4a66ac [3207]" stroked="f">
                <v:textbox inset="10.8pt,,10.8pt">
                  <w:txbxContent>
                    <w:p w14:paraId="1D55B403" w14:textId="77777777" w:rsidR="00A73555" w:rsidRPr="00896AB9" w:rsidRDefault="00A73555" w:rsidP="009872E6">
                      <w:pPr>
                        <w:pStyle w:val="Heading2"/>
                        <w:rPr>
                          <w:szCs w:val="36"/>
                        </w:rPr>
                      </w:pPr>
                      <w:r w:rsidRPr="00896AB9">
                        <w:rPr>
                          <w:szCs w:val="36"/>
                        </w:rPr>
                        <w:t>Morgan Estes</w:t>
                      </w:r>
                      <w:r>
                        <w:rPr>
                          <w:szCs w:val="36"/>
                        </w:rPr>
                        <w:t xml:space="preserve">  </w:t>
                      </w:r>
                      <w:r w:rsidRPr="00896AB9">
                        <w:rPr>
                          <w:sz w:val="28"/>
                          <w:szCs w:val="28"/>
                        </w:rPr>
                        <w:t>State Champion</w:t>
                      </w:r>
                      <w:r>
                        <w:rPr>
                          <w:sz w:val="28"/>
                          <w:szCs w:val="28"/>
                        </w:rPr>
                        <w:t xml:space="preserve"> </w:t>
                      </w:r>
                      <w:r w:rsidRPr="00896AB9">
                        <w:rPr>
                          <w:sz w:val="24"/>
                          <w:szCs w:val="24"/>
                        </w:rPr>
                        <w:t>Double mini</w:t>
                      </w:r>
                    </w:p>
                  </w:txbxContent>
                </v:textbox>
                <w10:wrap type="tight" anchorx="page" anchory="page"/>
              </v:rect>
            </w:pict>
          </mc:Fallback>
        </mc:AlternateContent>
      </w:r>
      <w:r w:rsidR="00426C3F">
        <w:rPr>
          <w:noProof/>
        </w:rPr>
        <mc:AlternateContent>
          <mc:Choice Requires="wps">
            <w:drawing>
              <wp:anchor distT="0" distB="0" distL="114300" distR="114300" simplePos="0" relativeHeight="251691071" behindDoc="0" locked="0" layoutInCell="1" allowOverlap="1" wp14:anchorId="321B8E2B" wp14:editId="18B04364">
                <wp:simplePos x="0" y="0"/>
                <wp:positionH relativeFrom="page">
                  <wp:posOffset>469900</wp:posOffset>
                </wp:positionH>
                <wp:positionV relativeFrom="page">
                  <wp:posOffset>2012950</wp:posOffset>
                </wp:positionV>
                <wp:extent cx="2260600" cy="806450"/>
                <wp:effectExtent l="0" t="0" r="0" b="6350"/>
                <wp:wrapTight wrapText="bothSides">
                  <wp:wrapPolygon edited="0">
                    <wp:start x="0" y="0"/>
                    <wp:lineTo x="0" y="21090"/>
                    <wp:lineTo x="21357" y="21090"/>
                    <wp:lineTo x="21357" y="0"/>
                    <wp:lineTo x="0" y="0"/>
                  </wp:wrapPolygon>
                </wp:wrapTight>
                <wp:docPr id="30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806450"/>
                        </a:xfrm>
                        <a:prstGeom prst="rect">
                          <a:avLst/>
                        </a:prstGeom>
                        <a:solidFill>
                          <a:schemeClr val="accent1">
                            <a:lumMod val="60000"/>
                            <a:lumOff val="40000"/>
                          </a:schemeClr>
                        </a:solidFill>
                        <a:ln>
                          <a:noFill/>
                        </a:ln>
                        <a:effectLst/>
                        <a:extLst>
                          <a:ext uri="{FAA26D3D-D897-4be2-8F04-BA451C77F1D7}">
                            <ma14:placeholderFlag xmlns:ma14="http://schemas.microsoft.com/office/mac/drawingml/2011/main"/>
                          </a:ext>
                        </a:extLst>
                      </wps:spPr>
                      <wps:txbx>
                        <w:txbxContent>
                          <w:p w14:paraId="13344120" w14:textId="1BC694D0" w:rsidR="00A73555" w:rsidRPr="00896AB9" w:rsidRDefault="00A73555" w:rsidP="001F3AD7">
                            <w:pPr>
                              <w:pStyle w:val="Heading2"/>
                              <w:rPr>
                                <w:szCs w:val="36"/>
                              </w:rPr>
                            </w:pPr>
                            <w:r>
                              <w:rPr>
                                <w:szCs w:val="36"/>
                              </w:rPr>
                              <w:t xml:space="preserve">Payton Turk     </w:t>
                            </w:r>
                            <w:r w:rsidRPr="00896AB9">
                              <w:rPr>
                                <w:sz w:val="28"/>
                                <w:szCs w:val="28"/>
                              </w:rPr>
                              <w:t>State Champion</w:t>
                            </w:r>
                            <w:r>
                              <w:rPr>
                                <w:sz w:val="28"/>
                                <w:szCs w:val="28"/>
                              </w:rPr>
                              <w:t xml:space="preserve"> </w:t>
                            </w:r>
                            <w:r>
                              <w:rPr>
                                <w:sz w:val="24"/>
                                <w:szCs w:val="24"/>
                              </w:rPr>
                              <w:t>Trampoline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37pt;margin-top:158.5pt;width:178pt;height:63.5pt;z-index:251691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" fillcolor="#a0c3e3 [1940]" stroked="f">
                <v:textbox inset="10.8pt,,10.8pt">
                  <w:txbxContent>
                    <w:p w14:paraId="13344120" w14:textId="1BC694D0" w:rsidR="00A73555" w:rsidRPr="00896AB9" w:rsidRDefault="00A73555" w:rsidP="001F3AD7">
                      <w:pPr>
                        <w:pStyle w:val="Heading2"/>
                        <w:rPr>
                          <w:szCs w:val="36"/>
                        </w:rPr>
                      </w:pPr>
                      <w:r>
                        <w:rPr>
                          <w:szCs w:val="36"/>
                        </w:rPr>
                        <w:t xml:space="preserve">Payton Turk     </w:t>
                      </w:r>
                      <w:r w:rsidRPr="00896AB9">
                        <w:rPr>
                          <w:sz w:val="28"/>
                          <w:szCs w:val="28"/>
                        </w:rPr>
                        <w:t>State Champion</w:t>
                      </w:r>
                      <w:r>
                        <w:rPr>
                          <w:sz w:val="28"/>
                          <w:szCs w:val="28"/>
                        </w:rPr>
                        <w:t xml:space="preserve"> </w:t>
                      </w:r>
                      <w:r>
                        <w:rPr>
                          <w:sz w:val="24"/>
                          <w:szCs w:val="24"/>
                        </w:rPr>
                        <w:t>Trampoline</w:t>
                      </w:r>
                    </w:p>
                  </w:txbxContent>
                </v:textbox>
                <w10:wrap type="tight" anchorx="page" anchory="page"/>
              </v:rect>
            </w:pict>
          </mc:Fallback>
        </mc:AlternateContent>
      </w:r>
      <w:r w:rsidR="009872E6">
        <w:rPr>
          <w:noProof/>
        </w:rPr>
        <mc:AlternateContent>
          <mc:Choice Requires="wps">
            <w:drawing>
              <wp:anchor distT="0" distB="0" distL="114300" distR="114300" simplePos="0" relativeHeight="251658239" behindDoc="0" locked="0" layoutInCell="1" allowOverlap="1" wp14:anchorId="2AC18D36" wp14:editId="1FC6C5AC">
                <wp:simplePos x="0" y="0"/>
                <wp:positionH relativeFrom="page">
                  <wp:posOffset>2324100</wp:posOffset>
                </wp:positionH>
                <wp:positionV relativeFrom="page">
                  <wp:posOffset>1461770</wp:posOffset>
                </wp:positionV>
                <wp:extent cx="3263900" cy="430530"/>
                <wp:effectExtent l="0" t="0" r="0" b="1270"/>
                <wp:wrapTight wrapText="bothSides">
                  <wp:wrapPolygon edited="0">
                    <wp:start x="168" y="0"/>
                    <wp:lineTo x="168" y="20389"/>
                    <wp:lineTo x="21180" y="20389"/>
                    <wp:lineTo x="21180" y="0"/>
                    <wp:lineTo x="168" y="0"/>
                  </wp:wrapPolygon>
                </wp:wrapTight>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A3173A" w14:textId="77777777" w:rsidR="00A73555" w:rsidRPr="009872E6" w:rsidRDefault="00A73555" w:rsidP="009872E6">
                            <w:pPr>
                              <w:pStyle w:val="Header"/>
                              <w:jc w:val="center"/>
                              <w:rPr>
                                <w:sz w:val="56"/>
                                <w:szCs w:val="56"/>
                              </w:rPr>
                            </w:pPr>
                            <w:r w:rsidRPr="009872E6">
                              <w:rPr>
                                <w:sz w:val="56"/>
                                <w:szCs w:val="56"/>
                              </w:rPr>
                              <w:t>May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83pt;margin-top:115.1pt;width:257pt;height:33.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uwyvcCAABV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" filled="f" stroked="f">
                <v:textbox inset=",0,,0">
                  <w:txbxContent>
                    <w:p w14:paraId="13A3173A" w14:textId="77777777" w:rsidR="00A73555" w:rsidRPr="009872E6" w:rsidRDefault="00A73555" w:rsidP="009872E6">
                      <w:pPr>
                        <w:pStyle w:val="Header"/>
                        <w:jc w:val="center"/>
                        <w:rPr>
                          <w:sz w:val="56"/>
                          <w:szCs w:val="56"/>
                        </w:rPr>
                      </w:pPr>
                      <w:r w:rsidRPr="009872E6">
                        <w:rPr>
                          <w:sz w:val="56"/>
                          <w:szCs w:val="56"/>
                        </w:rPr>
                        <w:t>May 2014</w:t>
                      </w:r>
                    </w:p>
                  </w:txbxContent>
                </v:textbox>
                <w10:wrap type="tight" anchorx="page" anchory="page"/>
              </v:shape>
            </w:pict>
          </mc:Fallback>
        </mc:AlternateContent>
      </w:r>
      <w:r w:rsidR="009872E6">
        <w:rPr>
          <w:noProof/>
        </w:rPr>
        <mc:AlternateContent>
          <mc:Choice Requires="wps">
            <w:drawing>
              <wp:anchor distT="0" distB="0" distL="114300" distR="114300" simplePos="0" relativeHeight="251658238" behindDoc="0" locked="0" layoutInCell="1" allowOverlap="1" wp14:anchorId="35BC1142" wp14:editId="0AEED790">
                <wp:simplePos x="0" y="0"/>
                <wp:positionH relativeFrom="page">
                  <wp:posOffset>457200</wp:posOffset>
                </wp:positionH>
                <wp:positionV relativeFrom="page">
                  <wp:posOffset>1463040</wp:posOffset>
                </wp:positionV>
                <wp:extent cx="6858000" cy="467360"/>
                <wp:effectExtent l="0" t="0" r="0" b="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6736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pt;margin-top:115.2pt;width:540pt;height:36.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" fillcolor="#4a66ac [3207]" stroked="f" strokecolor="#4a7ebb" strokeweight="1.5pt">
                <v:shadow opacity="22938f" mv:blur="38100f" offset="0,2pt"/>
                <v:textbox inset=",7.2pt,,7.2pt"/>
                <w10:wrap anchorx="page" anchory="page"/>
              </v:rect>
            </w:pict>
          </mc:Fallback>
        </mc:AlternateContent>
      </w:r>
      <w:r w:rsidR="002A590D">
        <w:rPr>
          <w:noProof/>
        </w:rPr>
        <mc:AlternateContent>
          <mc:Choice Requires="wps">
            <w:drawing>
              <wp:anchor distT="0" distB="0" distL="114300" distR="114300" simplePos="0" relativeHeight="251658237" behindDoc="0" locked="0" layoutInCell="1" allowOverlap="1" wp14:anchorId="07D066D7" wp14:editId="28DC5142">
                <wp:simplePos x="0" y="0"/>
                <wp:positionH relativeFrom="page">
                  <wp:posOffset>457200</wp:posOffset>
                </wp:positionH>
                <wp:positionV relativeFrom="page">
                  <wp:posOffset>457200</wp:posOffset>
                </wp:positionV>
                <wp:extent cx="6858000" cy="1005840"/>
                <wp:effectExtent l="0" t="0" r="0" b="1016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58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D1F6C05" w14:textId="77777777" w:rsidR="00A73555" w:rsidRPr="009872E6" w:rsidRDefault="00A73555" w:rsidP="009872E6">
                            <w:pPr>
                              <w:pStyle w:val="Title"/>
                              <w:rPr>
                                <w:sz w:val="90"/>
                                <w:szCs w:val="90"/>
                              </w:rPr>
                            </w:pPr>
                            <w:r w:rsidRPr="009872E6">
                              <w:rPr>
                                <w:sz w:val="90"/>
                                <w:szCs w:val="90"/>
                              </w:rPr>
                              <w:t>Top Star 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margin-left:36pt;margin-top:36pt;width:540pt;height:79.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" fillcolor="#242852 [3215]" stroked="f" strokecolor="#4a7ebb" strokeweight="1.5pt">
                <v:shadow opacity="22938f" mv:blur="38100f" offset="0,2pt"/>
                <v:textbox inset=",7.2pt,,7.2pt">
                  <w:txbxContent>
                    <w:p w14:paraId="2D1F6C05" w14:textId="77777777" w:rsidR="00A73555" w:rsidRPr="009872E6" w:rsidRDefault="00A73555" w:rsidP="009872E6">
                      <w:pPr>
                        <w:pStyle w:val="Title"/>
                        <w:rPr>
                          <w:sz w:val="90"/>
                          <w:szCs w:val="90"/>
                        </w:rPr>
                      </w:pPr>
                      <w:r w:rsidRPr="009872E6">
                        <w:rPr>
                          <w:sz w:val="90"/>
                          <w:szCs w:val="90"/>
                        </w:rPr>
                        <w:t>Top Star Newsletter</w:t>
                      </w:r>
                    </w:p>
                  </w:txbxContent>
                </v:textbox>
                <w10:wrap anchorx="page" anchory="page"/>
              </v:rect>
            </w:pict>
          </mc:Fallback>
        </mc:AlternateContent>
      </w:r>
      <w:r w:rsidR="0015553D">
        <w:br w:type="page"/>
      </w:r>
      <w:r w:rsidR="00921547">
        <w:rPr>
          <w:noProof/>
        </w:rPr>
        <w:lastRenderedPageBreak/>
        <mc:AlternateContent>
          <mc:Choice Requires="wps">
            <w:drawing>
              <wp:anchor distT="0" distB="0" distL="114300" distR="114300" simplePos="0" relativeHeight="251694143" behindDoc="0" locked="0" layoutInCell="1" allowOverlap="1" wp14:anchorId="7B05EF15" wp14:editId="0B664407">
                <wp:simplePos x="0" y="0"/>
                <wp:positionH relativeFrom="page">
                  <wp:posOffset>3873500</wp:posOffset>
                </wp:positionH>
                <wp:positionV relativeFrom="page">
                  <wp:posOffset>818515</wp:posOffset>
                </wp:positionV>
                <wp:extent cx="3543300" cy="6513195"/>
                <wp:effectExtent l="0" t="0" r="0" b="0"/>
                <wp:wrapThrough wrapText="bothSides">
                  <wp:wrapPolygon edited="0">
                    <wp:start x="155" y="0"/>
                    <wp:lineTo x="155" y="21480"/>
                    <wp:lineTo x="21213" y="21480"/>
                    <wp:lineTo x="21213" y="0"/>
                    <wp:lineTo x="155" y="0"/>
                  </wp:wrapPolygon>
                </wp:wrapThrough>
                <wp:docPr id="305" name="Text Box 305"/>
                <wp:cNvGraphicFramePr/>
                <a:graphic xmlns:a="http://schemas.openxmlformats.org/drawingml/2006/main">
                  <a:graphicData uri="http://schemas.microsoft.com/office/word/2010/wordprocessingShape">
                    <wps:wsp>
                      <wps:cNvSpPr txBox="1"/>
                      <wps:spPr>
                        <a:xfrm>
                          <a:off x="0" y="0"/>
                          <a:ext cx="3543300" cy="65131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F56C70" w14:textId="3BCEB591" w:rsidR="00A73555" w:rsidRDefault="004538CC" w:rsidP="00BC2BB5">
                            <w:pPr>
                              <w:pStyle w:val="BodyText"/>
                              <w:rPr>
                                <w:color w:val="auto"/>
                              </w:rPr>
                            </w:pPr>
                            <w:r>
                              <w:rPr>
                                <w:color w:val="auto"/>
                              </w:rPr>
                              <w:t xml:space="preserve">-  </w:t>
                            </w:r>
                            <w:r w:rsidR="00A73555">
                              <w:rPr>
                                <w:color w:val="auto"/>
                              </w:rPr>
                              <w:t>Makenna Cravens:  2</w:t>
                            </w:r>
                            <w:r w:rsidR="00A73555" w:rsidRPr="00BC2BB5">
                              <w:rPr>
                                <w:color w:val="auto"/>
                                <w:vertAlign w:val="superscript"/>
                              </w:rPr>
                              <w:t>nd</w:t>
                            </w:r>
                            <w:r w:rsidR="00A73555">
                              <w:rPr>
                                <w:color w:val="auto"/>
                              </w:rPr>
                              <w:t xml:space="preserve"> on double mini &amp; trampoline, 3</w:t>
                            </w:r>
                            <w:r w:rsidR="00A73555" w:rsidRPr="00BC2BB5">
                              <w:rPr>
                                <w:color w:val="auto"/>
                                <w:vertAlign w:val="superscript"/>
                              </w:rPr>
                              <w:t>rd</w:t>
                            </w:r>
                            <w:r w:rsidR="00A73555">
                              <w:rPr>
                                <w:color w:val="auto"/>
                              </w:rPr>
                              <w:t xml:space="preserve"> on floor</w:t>
                            </w:r>
                          </w:p>
                          <w:p w14:paraId="7F4DD575" w14:textId="77777777" w:rsidR="00A73555" w:rsidRDefault="00A73555" w:rsidP="00BC2BB5">
                            <w:pPr>
                              <w:pStyle w:val="BodyText"/>
                              <w:rPr>
                                <w:color w:val="auto"/>
                              </w:rPr>
                            </w:pPr>
                            <w:r>
                              <w:rPr>
                                <w:color w:val="auto"/>
                              </w:rPr>
                              <w:t>-  Betty Kennerly:  2</w:t>
                            </w:r>
                            <w:r w:rsidRPr="00BC2BB5">
                              <w:rPr>
                                <w:color w:val="auto"/>
                                <w:vertAlign w:val="superscript"/>
                              </w:rPr>
                              <w:t>nd</w:t>
                            </w:r>
                            <w:r>
                              <w:rPr>
                                <w:color w:val="auto"/>
                              </w:rPr>
                              <w:t xml:space="preserve"> on double mini &amp; trampoline, 3</w:t>
                            </w:r>
                            <w:r w:rsidRPr="00BC2BB5">
                              <w:rPr>
                                <w:color w:val="auto"/>
                                <w:vertAlign w:val="superscript"/>
                              </w:rPr>
                              <w:t>rd</w:t>
                            </w:r>
                            <w:r>
                              <w:rPr>
                                <w:color w:val="auto"/>
                              </w:rPr>
                              <w:t xml:space="preserve"> on floor</w:t>
                            </w:r>
                          </w:p>
                          <w:p w14:paraId="6802E25C" w14:textId="77777777" w:rsidR="00A73555" w:rsidRDefault="00A73555" w:rsidP="00BC2BB5">
                            <w:pPr>
                              <w:pStyle w:val="BodyText"/>
                              <w:rPr>
                                <w:color w:val="auto"/>
                              </w:rPr>
                            </w:pPr>
                            <w:r>
                              <w:rPr>
                                <w:color w:val="auto"/>
                              </w:rPr>
                              <w:t>-  Payton Turk:  1</w:t>
                            </w:r>
                            <w:r w:rsidRPr="00BC2BB5">
                              <w:rPr>
                                <w:color w:val="auto"/>
                                <w:vertAlign w:val="superscript"/>
                              </w:rPr>
                              <w:t>st</w:t>
                            </w:r>
                            <w:r>
                              <w:rPr>
                                <w:color w:val="auto"/>
                              </w:rPr>
                              <w:t xml:space="preserve"> on trampoline, 3</w:t>
                            </w:r>
                            <w:r w:rsidRPr="00BC2BB5">
                              <w:rPr>
                                <w:color w:val="auto"/>
                                <w:vertAlign w:val="superscript"/>
                              </w:rPr>
                              <w:t>rd</w:t>
                            </w:r>
                            <w:r>
                              <w:rPr>
                                <w:color w:val="auto"/>
                              </w:rPr>
                              <w:t xml:space="preserve"> on double mini</w:t>
                            </w:r>
                          </w:p>
                          <w:p w14:paraId="51B2E32D" w14:textId="77777777" w:rsidR="00A73555" w:rsidRDefault="00A73555" w:rsidP="00BC2BB5">
                            <w:pPr>
                              <w:pStyle w:val="BodyText"/>
                              <w:rPr>
                                <w:color w:val="auto"/>
                              </w:rPr>
                            </w:pPr>
                            <w:r>
                              <w:rPr>
                                <w:color w:val="auto"/>
                              </w:rPr>
                              <w:t>-  Bri Struck:  1</w:t>
                            </w:r>
                            <w:r w:rsidRPr="00BC2BB5">
                              <w:rPr>
                                <w:color w:val="auto"/>
                                <w:vertAlign w:val="superscript"/>
                              </w:rPr>
                              <w:t>st</w:t>
                            </w:r>
                            <w:r>
                              <w:rPr>
                                <w:color w:val="auto"/>
                              </w:rPr>
                              <w:t xml:space="preserve"> on trampoline &amp; double mini</w:t>
                            </w:r>
                          </w:p>
                          <w:p w14:paraId="56C20392" w14:textId="77777777" w:rsidR="00A73555" w:rsidRDefault="00A73555" w:rsidP="00BC2BB5">
                            <w:pPr>
                              <w:pStyle w:val="BodyText"/>
                              <w:rPr>
                                <w:color w:val="auto"/>
                              </w:rPr>
                            </w:pPr>
                            <w:r>
                              <w:rPr>
                                <w:color w:val="auto"/>
                              </w:rPr>
                              <w:t>-  Corinna Robinson:  5</w:t>
                            </w:r>
                            <w:r w:rsidRPr="00BC2BB5">
                              <w:rPr>
                                <w:color w:val="auto"/>
                                <w:vertAlign w:val="superscript"/>
                              </w:rPr>
                              <w:t>th</w:t>
                            </w:r>
                            <w:r>
                              <w:rPr>
                                <w:color w:val="auto"/>
                              </w:rPr>
                              <w:t xml:space="preserve"> on double mini</w:t>
                            </w:r>
                          </w:p>
                          <w:p w14:paraId="6C0FEA27" w14:textId="77777777" w:rsidR="00A73555" w:rsidRDefault="00A73555" w:rsidP="00BC2BB5">
                            <w:pPr>
                              <w:pStyle w:val="BodyText"/>
                              <w:rPr>
                                <w:color w:val="auto"/>
                              </w:rPr>
                            </w:pPr>
                            <w:r>
                              <w:rPr>
                                <w:color w:val="auto"/>
                              </w:rPr>
                              <w:t>-  Abby Dunham:  2</w:t>
                            </w:r>
                            <w:r w:rsidRPr="00BC2BB5">
                              <w:rPr>
                                <w:color w:val="auto"/>
                                <w:vertAlign w:val="superscript"/>
                              </w:rPr>
                              <w:t>nd</w:t>
                            </w:r>
                            <w:r>
                              <w:rPr>
                                <w:color w:val="auto"/>
                              </w:rPr>
                              <w:t xml:space="preserve"> on double mini, 5</w:t>
                            </w:r>
                            <w:r w:rsidRPr="00BC2BB5">
                              <w:rPr>
                                <w:color w:val="auto"/>
                                <w:vertAlign w:val="superscript"/>
                              </w:rPr>
                              <w:t>th</w:t>
                            </w:r>
                            <w:r>
                              <w:rPr>
                                <w:color w:val="auto"/>
                              </w:rPr>
                              <w:t xml:space="preserve"> on trampoline</w:t>
                            </w:r>
                          </w:p>
                          <w:p w14:paraId="52330576" w14:textId="77777777" w:rsidR="004538CC" w:rsidRDefault="00A73555" w:rsidP="00BC2BB5">
                            <w:pPr>
                              <w:pStyle w:val="BodyText"/>
                              <w:rPr>
                                <w:color w:val="auto"/>
                              </w:rPr>
                            </w:pPr>
                            <w:r>
                              <w:rPr>
                                <w:color w:val="auto"/>
                              </w:rPr>
                              <w:t>-  Hannah Hong:  2</w:t>
                            </w:r>
                            <w:r w:rsidRPr="00BC2BB5">
                              <w:rPr>
                                <w:color w:val="auto"/>
                                <w:vertAlign w:val="superscript"/>
                              </w:rPr>
                              <w:t>nd</w:t>
                            </w:r>
                            <w:r>
                              <w:rPr>
                                <w:color w:val="auto"/>
                              </w:rPr>
                              <w:t xml:space="preserve"> on trampoline, 5</w:t>
                            </w:r>
                            <w:r w:rsidRPr="00BC2BB5">
                              <w:rPr>
                                <w:color w:val="auto"/>
                                <w:vertAlign w:val="superscript"/>
                              </w:rPr>
                              <w:t>th</w:t>
                            </w:r>
                            <w:r>
                              <w:rPr>
                                <w:color w:val="auto"/>
                              </w:rPr>
                              <w:t xml:space="preserve"> on </w:t>
                            </w:r>
                          </w:p>
                          <w:p w14:paraId="3996CC82" w14:textId="0A656F5D" w:rsidR="00A73555" w:rsidRDefault="00A73555" w:rsidP="00BC2BB5">
                            <w:pPr>
                              <w:pStyle w:val="BodyText"/>
                              <w:rPr>
                                <w:color w:val="auto"/>
                              </w:rPr>
                            </w:pPr>
                            <w:proofErr w:type="gramStart"/>
                            <w:r>
                              <w:rPr>
                                <w:color w:val="auto"/>
                              </w:rPr>
                              <w:t>double</w:t>
                            </w:r>
                            <w:proofErr w:type="gramEnd"/>
                            <w:r>
                              <w:rPr>
                                <w:color w:val="auto"/>
                              </w:rPr>
                              <w:t xml:space="preserve"> mini</w:t>
                            </w:r>
                          </w:p>
                          <w:p w14:paraId="69307842" w14:textId="77777777" w:rsidR="00A73555" w:rsidRDefault="00A73555" w:rsidP="00BC2BB5">
                            <w:pPr>
                              <w:pStyle w:val="BodyText"/>
                              <w:rPr>
                                <w:color w:val="auto"/>
                              </w:rPr>
                            </w:pPr>
                            <w:r>
                              <w:rPr>
                                <w:color w:val="auto"/>
                              </w:rPr>
                              <w:t>-  Makenna Fiscus:  2</w:t>
                            </w:r>
                            <w:r w:rsidRPr="00BC2BB5">
                              <w:rPr>
                                <w:color w:val="auto"/>
                                <w:vertAlign w:val="superscript"/>
                              </w:rPr>
                              <w:t>nd</w:t>
                            </w:r>
                            <w:r>
                              <w:rPr>
                                <w:color w:val="auto"/>
                              </w:rPr>
                              <w:t xml:space="preserve"> on trampoline, 3</w:t>
                            </w:r>
                            <w:r w:rsidRPr="00BC2BB5">
                              <w:rPr>
                                <w:color w:val="auto"/>
                                <w:vertAlign w:val="superscript"/>
                              </w:rPr>
                              <w:t>rd</w:t>
                            </w:r>
                            <w:r>
                              <w:rPr>
                                <w:color w:val="auto"/>
                              </w:rPr>
                              <w:t xml:space="preserve"> on double mini</w:t>
                            </w:r>
                          </w:p>
                          <w:p w14:paraId="7CEDD046" w14:textId="51192709" w:rsidR="00A73555" w:rsidRDefault="00A73555" w:rsidP="00BC2BB5">
                            <w:pPr>
                              <w:pStyle w:val="BodyText"/>
                              <w:rPr>
                                <w:color w:val="auto"/>
                              </w:rPr>
                            </w:pPr>
                            <w:r>
                              <w:rPr>
                                <w:color w:val="auto"/>
                              </w:rPr>
                              <w:t>-  Morgan Estes:  1</w:t>
                            </w:r>
                            <w:r w:rsidRPr="00DD65A4">
                              <w:rPr>
                                <w:color w:val="auto"/>
                                <w:vertAlign w:val="superscript"/>
                              </w:rPr>
                              <w:t>st</w:t>
                            </w:r>
                            <w:r>
                              <w:rPr>
                                <w:color w:val="auto"/>
                              </w:rPr>
                              <w:t xml:space="preserve"> on double mini, 4</w:t>
                            </w:r>
                            <w:r w:rsidRPr="00DD65A4">
                              <w:rPr>
                                <w:color w:val="auto"/>
                                <w:vertAlign w:val="superscript"/>
                              </w:rPr>
                              <w:t>th</w:t>
                            </w:r>
                            <w:r>
                              <w:rPr>
                                <w:color w:val="auto"/>
                              </w:rPr>
                              <w:t xml:space="preserve"> on trampoline </w:t>
                            </w:r>
                          </w:p>
                          <w:p w14:paraId="723407B9" w14:textId="5914340E" w:rsidR="00A73555" w:rsidRDefault="00A73555" w:rsidP="00BC2BB5">
                            <w:pPr>
                              <w:pStyle w:val="BodyText"/>
                              <w:rPr>
                                <w:color w:val="auto"/>
                              </w:rPr>
                            </w:pPr>
                            <w:r>
                              <w:rPr>
                                <w:color w:val="auto"/>
                              </w:rPr>
                              <w:t>-  Melissa Singleton:  5</w:t>
                            </w:r>
                            <w:r w:rsidRPr="00DD65A4">
                              <w:rPr>
                                <w:color w:val="auto"/>
                                <w:vertAlign w:val="superscript"/>
                              </w:rPr>
                              <w:t>th</w:t>
                            </w:r>
                            <w:r>
                              <w:rPr>
                                <w:color w:val="auto"/>
                              </w:rPr>
                              <w:t xml:space="preserve"> on trampoline</w:t>
                            </w:r>
                          </w:p>
                          <w:p w14:paraId="65B4830B" w14:textId="260D0CF0" w:rsidR="00A73555" w:rsidRDefault="00A73555" w:rsidP="00BC2BB5">
                            <w:pPr>
                              <w:pStyle w:val="BodyText"/>
                              <w:rPr>
                                <w:color w:val="auto"/>
                              </w:rPr>
                            </w:pPr>
                            <w:r>
                              <w:rPr>
                                <w:color w:val="auto"/>
                              </w:rPr>
                              <w:t>-  Riley Kofoed:  3</w:t>
                            </w:r>
                            <w:r w:rsidRPr="00DD65A4">
                              <w:rPr>
                                <w:color w:val="auto"/>
                                <w:vertAlign w:val="superscript"/>
                              </w:rPr>
                              <w:t>rd</w:t>
                            </w:r>
                            <w:r>
                              <w:rPr>
                                <w:color w:val="auto"/>
                              </w:rPr>
                              <w:t xml:space="preserve"> on trampoline</w:t>
                            </w:r>
                          </w:p>
                          <w:p w14:paraId="5265CA41" w14:textId="1B6E2F96" w:rsidR="00A73555" w:rsidRDefault="00A73555" w:rsidP="00BC2BB5">
                            <w:pPr>
                              <w:pStyle w:val="BodyText"/>
                              <w:rPr>
                                <w:color w:val="auto"/>
                              </w:rPr>
                            </w:pPr>
                            <w:r>
                              <w:rPr>
                                <w:color w:val="auto"/>
                              </w:rPr>
                              <w:t>-  Paige Hoerner:  2</w:t>
                            </w:r>
                            <w:r w:rsidRPr="00DD65A4">
                              <w:rPr>
                                <w:color w:val="auto"/>
                                <w:vertAlign w:val="superscript"/>
                              </w:rPr>
                              <w:t>nd</w:t>
                            </w:r>
                            <w:r>
                              <w:rPr>
                                <w:color w:val="auto"/>
                              </w:rPr>
                              <w:t xml:space="preserve"> on trampoline</w:t>
                            </w:r>
                          </w:p>
                          <w:p w14:paraId="03825E70" w14:textId="781CCCE1" w:rsidR="00A73555" w:rsidRPr="004F017C" w:rsidRDefault="00A73555" w:rsidP="00BC2BB5">
                            <w:pPr>
                              <w:pStyle w:val="BodyText"/>
                              <w:rPr>
                                <w:color w:val="4A66AC" w:themeColor="accent4"/>
                              </w:rPr>
                            </w:pPr>
                            <w:r>
                              <w:rPr>
                                <w:color w:val="auto"/>
                              </w:rPr>
                              <w:t>-  Lizzie Scott:  2</w:t>
                            </w:r>
                            <w:r w:rsidRPr="00DD65A4">
                              <w:rPr>
                                <w:color w:val="auto"/>
                                <w:vertAlign w:val="superscript"/>
                              </w:rPr>
                              <w:t>nd</w:t>
                            </w:r>
                            <w:r>
                              <w:rPr>
                                <w:color w:val="auto"/>
                              </w:rPr>
                              <w:t xml:space="preserve"> on trampoline</w:t>
                            </w:r>
                          </w:p>
                          <w:p w14:paraId="63EE66AD" w14:textId="77777777" w:rsidR="00A73555" w:rsidRDefault="00A73555" w:rsidP="00BC2BB5">
                            <w:pPr>
                              <w:pStyle w:val="BodyText"/>
                            </w:pPr>
                            <w:r w:rsidRPr="004F017C">
                              <w:rPr>
                                <w:b/>
                                <w:color w:val="4A66AC" w:themeColor="accent4"/>
                                <w:sz w:val="26"/>
                                <w:szCs w:val="26"/>
                              </w:rPr>
                              <w:t>Top Star T&amp;T – April 26</w:t>
                            </w:r>
                            <w:r w:rsidRPr="004F017C">
                              <w:rPr>
                                <w:b/>
                                <w:color w:val="4A66AC" w:themeColor="accent4"/>
                                <w:sz w:val="26"/>
                                <w:szCs w:val="26"/>
                                <w:vertAlign w:val="superscript"/>
                              </w:rPr>
                              <w:t>th</w:t>
                            </w:r>
                            <w:r w:rsidRPr="004F017C">
                              <w:rPr>
                                <w:b/>
                                <w:color w:val="4A66AC" w:themeColor="accent4"/>
                                <w:sz w:val="26"/>
                                <w:szCs w:val="26"/>
                              </w:rPr>
                              <w:t xml:space="preserve"> &amp; 27</w:t>
                            </w:r>
                            <w:r w:rsidRPr="004F017C">
                              <w:rPr>
                                <w:b/>
                                <w:color w:val="4A66AC" w:themeColor="accent4"/>
                                <w:sz w:val="26"/>
                                <w:szCs w:val="26"/>
                                <w:vertAlign w:val="superscript"/>
                              </w:rPr>
                              <w:t>th</w:t>
                            </w:r>
                            <w:r w:rsidRPr="004F017C">
                              <w:rPr>
                                <w:b/>
                                <w:color w:val="4A66AC" w:themeColor="accent4"/>
                                <w:sz w:val="26"/>
                                <w:szCs w:val="26"/>
                              </w:rPr>
                              <w:t xml:space="preserve"> – Decatur, IL</w:t>
                            </w:r>
                            <w:r w:rsidRPr="004F017C">
                              <w:rPr>
                                <w:color w:val="4A66AC" w:themeColor="accent4"/>
                              </w:rPr>
                              <w:t xml:space="preserve">          (USTA state! Look who got 5</w:t>
                            </w:r>
                            <w:r w:rsidRPr="004F017C">
                              <w:rPr>
                                <w:color w:val="4A66AC" w:themeColor="accent4"/>
                                <w:vertAlign w:val="superscript"/>
                              </w:rPr>
                              <w:t>th</w:t>
                            </w:r>
                            <w:r w:rsidRPr="004F017C">
                              <w:rPr>
                                <w:color w:val="4A66AC" w:themeColor="accent4"/>
                              </w:rPr>
                              <w:t xml:space="preserve"> place or higher!) </w:t>
                            </w:r>
                          </w:p>
                          <w:p w14:paraId="1CB596F5" w14:textId="50CB5918" w:rsidR="00A73555" w:rsidRDefault="004538CC" w:rsidP="004538CC">
                            <w:pPr>
                              <w:rPr>
                                <w:sz w:val="22"/>
                                <w:szCs w:val="22"/>
                              </w:rPr>
                            </w:pPr>
                            <w:r w:rsidRPr="004538CC">
                              <w:rPr>
                                <w:sz w:val="22"/>
                                <w:szCs w:val="22"/>
                              </w:rPr>
                              <w:t>-  Delaney Walsh:  1</w:t>
                            </w:r>
                            <w:r w:rsidRPr="004538CC">
                              <w:rPr>
                                <w:sz w:val="22"/>
                                <w:szCs w:val="22"/>
                                <w:vertAlign w:val="superscript"/>
                              </w:rPr>
                              <w:t>st</w:t>
                            </w:r>
                            <w:r w:rsidRPr="004538CC">
                              <w:rPr>
                                <w:sz w:val="22"/>
                                <w:szCs w:val="22"/>
                              </w:rPr>
                              <w:t xml:space="preserve"> on trampoline, 4</w:t>
                            </w:r>
                            <w:r w:rsidRPr="004538CC">
                              <w:rPr>
                                <w:sz w:val="22"/>
                                <w:szCs w:val="22"/>
                                <w:vertAlign w:val="superscript"/>
                              </w:rPr>
                              <w:t>th</w:t>
                            </w:r>
                            <w:r w:rsidRPr="004538CC">
                              <w:rPr>
                                <w:sz w:val="22"/>
                                <w:szCs w:val="22"/>
                              </w:rPr>
                              <w:t xml:space="preserve"> </w:t>
                            </w:r>
                            <w:proofErr w:type="gramStart"/>
                            <w:r w:rsidRPr="004538CC">
                              <w:rPr>
                                <w:sz w:val="22"/>
                                <w:szCs w:val="22"/>
                              </w:rPr>
                              <w:t xml:space="preserve">on </w:t>
                            </w:r>
                            <w:r>
                              <w:rPr>
                                <w:sz w:val="22"/>
                                <w:szCs w:val="22"/>
                              </w:rPr>
                              <w:t xml:space="preserve"> </w:t>
                            </w:r>
                            <w:r w:rsidRPr="004538CC">
                              <w:rPr>
                                <w:sz w:val="22"/>
                                <w:szCs w:val="22"/>
                              </w:rPr>
                              <w:t>double</w:t>
                            </w:r>
                            <w:proofErr w:type="gramEnd"/>
                            <w:r w:rsidRPr="004538CC">
                              <w:rPr>
                                <w:sz w:val="22"/>
                                <w:szCs w:val="22"/>
                              </w:rPr>
                              <w:t xml:space="preserve"> mini</w:t>
                            </w:r>
                          </w:p>
                          <w:p w14:paraId="2425BC3F" w14:textId="1C993870" w:rsidR="004538CC" w:rsidRDefault="004538CC" w:rsidP="004538CC">
                            <w:pPr>
                              <w:rPr>
                                <w:sz w:val="22"/>
                                <w:szCs w:val="22"/>
                              </w:rPr>
                            </w:pPr>
                            <w:r>
                              <w:rPr>
                                <w:sz w:val="22"/>
                                <w:szCs w:val="22"/>
                              </w:rPr>
                              <w:t>-  Payton Turk:  3</w:t>
                            </w:r>
                            <w:r w:rsidRPr="004538CC">
                              <w:rPr>
                                <w:sz w:val="22"/>
                                <w:szCs w:val="22"/>
                                <w:vertAlign w:val="superscript"/>
                              </w:rPr>
                              <w:t>rd</w:t>
                            </w:r>
                            <w:r>
                              <w:rPr>
                                <w:sz w:val="22"/>
                                <w:szCs w:val="22"/>
                              </w:rPr>
                              <w:t xml:space="preserve"> on double mini, 5</w:t>
                            </w:r>
                            <w:r w:rsidRPr="004538CC">
                              <w:rPr>
                                <w:sz w:val="22"/>
                                <w:szCs w:val="22"/>
                                <w:vertAlign w:val="superscript"/>
                              </w:rPr>
                              <w:t>th</w:t>
                            </w:r>
                            <w:r>
                              <w:rPr>
                                <w:sz w:val="22"/>
                                <w:szCs w:val="22"/>
                              </w:rPr>
                              <w:t xml:space="preserve"> on trampoline</w:t>
                            </w:r>
                          </w:p>
                          <w:p w14:paraId="757ECD5C" w14:textId="38D4570A" w:rsidR="004538CC" w:rsidRPr="004538CC" w:rsidRDefault="004538CC" w:rsidP="004538CC">
                            <w:pPr>
                              <w:rPr>
                                <w:sz w:val="22"/>
                                <w:szCs w:val="22"/>
                              </w:rPr>
                            </w:pPr>
                            <w:r>
                              <w:rPr>
                                <w:sz w:val="22"/>
                                <w:szCs w:val="22"/>
                              </w:rPr>
                              <w:t>-  Spencer Lahners:  3</w:t>
                            </w:r>
                            <w:r w:rsidRPr="004538CC">
                              <w:rPr>
                                <w:sz w:val="22"/>
                                <w:szCs w:val="22"/>
                                <w:vertAlign w:val="superscript"/>
                              </w:rPr>
                              <w:t>rd</w:t>
                            </w:r>
                            <w:r>
                              <w:rPr>
                                <w:sz w:val="22"/>
                                <w:szCs w:val="22"/>
                              </w:rPr>
                              <w:t xml:space="preserve"> on trampoline, 4</w:t>
                            </w:r>
                            <w:r w:rsidRPr="004538CC">
                              <w:rPr>
                                <w:sz w:val="22"/>
                                <w:szCs w:val="22"/>
                                <w:vertAlign w:val="superscript"/>
                              </w:rPr>
                              <w:t>th</w:t>
                            </w:r>
                            <w:r>
                              <w:rPr>
                                <w:sz w:val="22"/>
                                <w:szCs w:val="22"/>
                              </w:rPr>
                              <w:t xml:space="preserve"> on double 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4" type="#_x0000_t202" style="position:absolute;margin-left:305pt;margin-top:64.45pt;width:279pt;height:512.85pt;z-index:251694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F9cCAAAi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" mv:complextextbox="1" filled="f" stroked="f">
                <v:textbox>
                  <w:txbxContent>
                    <w:p w14:paraId="41F56C70" w14:textId="3BCEB591" w:rsidR="00A73555" w:rsidRDefault="004538CC" w:rsidP="00BC2BB5">
                      <w:pPr>
                        <w:pStyle w:val="BodyText"/>
                        <w:rPr>
                          <w:color w:val="auto"/>
                        </w:rPr>
                      </w:pPr>
                      <w:r>
                        <w:rPr>
                          <w:color w:val="auto"/>
                        </w:rPr>
                        <w:t xml:space="preserve">-  </w:t>
                      </w:r>
                      <w:r w:rsidR="00A73555">
                        <w:rPr>
                          <w:color w:val="auto"/>
                        </w:rPr>
                        <w:t>Makenna Cravens:  2</w:t>
                      </w:r>
                      <w:r w:rsidR="00A73555" w:rsidRPr="00BC2BB5">
                        <w:rPr>
                          <w:color w:val="auto"/>
                          <w:vertAlign w:val="superscript"/>
                        </w:rPr>
                        <w:t>nd</w:t>
                      </w:r>
                      <w:r w:rsidR="00A73555">
                        <w:rPr>
                          <w:color w:val="auto"/>
                        </w:rPr>
                        <w:t xml:space="preserve"> on double mini &amp; trampoline, 3</w:t>
                      </w:r>
                      <w:r w:rsidR="00A73555" w:rsidRPr="00BC2BB5">
                        <w:rPr>
                          <w:color w:val="auto"/>
                          <w:vertAlign w:val="superscript"/>
                        </w:rPr>
                        <w:t>rd</w:t>
                      </w:r>
                      <w:r w:rsidR="00A73555">
                        <w:rPr>
                          <w:color w:val="auto"/>
                        </w:rPr>
                        <w:t xml:space="preserve"> on floor</w:t>
                      </w:r>
                    </w:p>
                    <w:p w14:paraId="7F4DD575" w14:textId="77777777" w:rsidR="00A73555" w:rsidRDefault="00A73555" w:rsidP="00BC2BB5">
                      <w:pPr>
                        <w:pStyle w:val="BodyText"/>
                        <w:rPr>
                          <w:color w:val="auto"/>
                        </w:rPr>
                      </w:pPr>
                      <w:r>
                        <w:rPr>
                          <w:color w:val="auto"/>
                        </w:rPr>
                        <w:t>-  Betty Kennerly:  2</w:t>
                      </w:r>
                      <w:r w:rsidRPr="00BC2BB5">
                        <w:rPr>
                          <w:color w:val="auto"/>
                          <w:vertAlign w:val="superscript"/>
                        </w:rPr>
                        <w:t>nd</w:t>
                      </w:r>
                      <w:r>
                        <w:rPr>
                          <w:color w:val="auto"/>
                        </w:rPr>
                        <w:t xml:space="preserve"> on double mini &amp; trampoline, 3</w:t>
                      </w:r>
                      <w:r w:rsidRPr="00BC2BB5">
                        <w:rPr>
                          <w:color w:val="auto"/>
                          <w:vertAlign w:val="superscript"/>
                        </w:rPr>
                        <w:t>rd</w:t>
                      </w:r>
                      <w:r>
                        <w:rPr>
                          <w:color w:val="auto"/>
                        </w:rPr>
                        <w:t xml:space="preserve"> on floor</w:t>
                      </w:r>
                    </w:p>
                    <w:p w14:paraId="6802E25C" w14:textId="77777777" w:rsidR="00A73555" w:rsidRDefault="00A73555" w:rsidP="00BC2BB5">
                      <w:pPr>
                        <w:pStyle w:val="BodyText"/>
                        <w:rPr>
                          <w:color w:val="auto"/>
                        </w:rPr>
                      </w:pPr>
                      <w:r>
                        <w:rPr>
                          <w:color w:val="auto"/>
                        </w:rPr>
                        <w:t>-  Payton Turk:  1</w:t>
                      </w:r>
                      <w:r w:rsidRPr="00BC2BB5">
                        <w:rPr>
                          <w:color w:val="auto"/>
                          <w:vertAlign w:val="superscript"/>
                        </w:rPr>
                        <w:t>st</w:t>
                      </w:r>
                      <w:r>
                        <w:rPr>
                          <w:color w:val="auto"/>
                        </w:rPr>
                        <w:t xml:space="preserve"> on trampoline, 3</w:t>
                      </w:r>
                      <w:r w:rsidRPr="00BC2BB5">
                        <w:rPr>
                          <w:color w:val="auto"/>
                          <w:vertAlign w:val="superscript"/>
                        </w:rPr>
                        <w:t>rd</w:t>
                      </w:r>
                      <w:r>
                        <w:rPr>
                          <w:color w:val="auto"/>
                        </w:rPr>
                        <w:t xml:space="preserve"> on double mini</w:t>
                      </w:r>
                    </w:p>
                    <w:p w14:paraId="51B2E32D" w14:textId="77777777" w:rsidR="00A73555" w:rsidRDefault="00A73555" w:rsidP="00BC2BB5">
                      <w:pPr>
                        <w:pStyle w:val="BodyText"/>
                        <w:rPr>
                          <w:color w:val="auto"/>
                        </w:rPr>
                      </w:pPr>
                      <w:r>
                        <w:rPr>
                          <w:color w:val="auto"/>
                        </w:rPr>
                        <w:t>-  Bri Struck:  1</w:t>
                      </w:r>
                      <w:r w:rsidRPr="00BC2BB5">
                        <w:rPr>
                          <w:color w:val="auto"/>
                          <w:vertAlign w:val="superscript"/>
                        </w:rPr>
                        <w:t>st</w:t>
                      </w:r>
                      <w:r>
                        <w:rPr>
                          <w:color w:val="auto"/>
                        </w:rPr>
                        <w:t xml:space="preserve"> on trampoline &amp; double mini</w:t>
                      </w:r>
                    </w:p>
                    <w:p w14:paraId="56C20392" w14:textId="77777777" w:rsidR="00A73555" w:rsidRDefault="00A73555" w:rsidP="00BC2BB5">
                      <w:pPr>
                        <w:pStyle w:val="BodyText"/>
                        <w:rPr>
                          <w:color w:val="auto"/>
                        </w:rPr>
                      </w:pPr>
                      <w:r>
                        <w:rPr>
                          <w:color w:val="auto"/>
                        </w:rPr>
                        <w:t>-  Corinna Robinson:  5</w:t>
                      </w:r>
                      <w:r w:rsidRPr="00BC2BB5">
                        <w:rPr>
                          <w:color w:val="auto"/>
                          <w:vertAlign w:val="superscript"/>
                        </w:rPr>
                        <w:t>th</w:t>
                      </w:r>
                      <w:r>
                        <w:rPr>
                          <w:color w:val="auto"/>
                        </w:rPr>
                        <w:t xml:space="preserve"> on double mini</w:t>
                      </w:r>
                    </w:p>
                    <w:p w14:paraId="6C0FEA27" w14:textId="77777777" w:rsidR="00A73555" w:rsidRDefault="00A73555" w:rsidP="00BC2BB5">
                      <w:pPr>
                        <w:pStyle w:val="BodyText"/>
                        <w:rPr>
                          <w:color w:val="auto"/>
                        </w:rPr>
                      </w:pPr>
                      <w:r>
                        <w:rPr>
                          <w:color w:val="auto"/>
                        </w:rPr>
                        <w:t>-  Abby Dunham:  2</w:t>
                      </w:r>
                      <w:r w:rsidRPr="00BC2BB5">
                        <w:rPr>
                          <w:color w:val="auto"/>
                          <w:vertAlign w:val="superscript"/>
                        </w:rPr>
                        <w:t>nd</w:t>
                      </w:r>
                      <w:r>
                        <w:rPr>
                          <w:color w:val="auto"/>
                        </w:rPr>
                        <w:t xml:space="preserve"> on double mini, 5</w:t>
                      </w:r>
                      <w:r w:rsidRPr="00BC2BB5">
                        <w:rPr>
                          <w:color w:val="auto"/>
                          <w:vertAlign w:val="superscript"/>
                        </w:rPr>
                        <w:t>th</w:t>
                      </w:r>
                      <w:r>
                        <w:rPr>
                          <w:color w:val="auto"/>
                        </w:rPr>
                        <w:t xml:space="preserve"> on trampoline</w:t>
                      </w:r>
                    </w:p>
                    <w:p w14:paraId="52330576" w14:textId="77777777" w:rsidR="004538CC" w:rsidRDefault="00A73555" w:rsidP="00BC2BB5">
                      <w:pPr>
                        <w:pStyle w:val="BodyText"/>
                        <w:rPr>
                          <w:color w:val="auto"/>
                        </w:rPr>
                      </w:pPr>
                      <w:r>
                        <w:rPr>
                          <w:color w:val="auto"/>
                        </w:rPr>
                        <w:t>-  Hannah Hong:  2</w:t>
                      </w:r>
                      <w:r w:rsidRPr="00BC2BB5">
                        <w:rPr>
                          <w:color w:val="auto"/>
                          <w:vertAlign w:val="superscript"/>
                        </w:rPr>
                        <w:t>nd</w:t>
                      </w:r>
                      <w:r>
                        <w:rPr>
                          <w:color w:val="auto"/>
                        </w:rPr>
                        <w:t xml:space="preserve"> on trampoline, 5</w:t>
                      </w:r>
                      <w:r w:rsidRPr="00BC2BB5">
                        <w:rPr>
                          <w:color w:val="auto"/>
                          <w:vertAlign w:val="superscript"/>
                        </w:rPr>
                        <w:t>th</w:t>
                      </w:r>
                      <w:r>
                        <w:rPr>
                          <w:color w:val="auto"/>
                        </w:rPr>
                        <w:t xml:space="preserve"> on </w:t>
                      </w:r>
                    </w:p>
                    <w:p w14:paraId="3996CC82" w14:textId="0A656F5D" w:rsidR="00A73555" w:rsidRDefault="00A73555" w:rsidP="00BC2BB5">
                      <w:pPr>
                        <w:pStyle w:val="BodyText"/>
                        <w:rPr>
                          <w:color w:val="auto"/>
                        </w:rPr>
                      </w:pPr>
                      <w:proofErr w:type="gramStart"/>
                      <w:r>
                        <w:rPr>
                          <w:color w:val="auto"/>
                        </w:rPr>
                        <w:t>double</w:t>
                      </w:r>
                      <w:proofErr w:type="gramEnd"/>
                      <w:r>
                        <w:rPr>
                          <w:color w:val="auto"/>
                        </w:rPr>
                        <w:t xml:space="preserve"> mini</w:t>
                      </w:r>
                    </w:p>
                    <w:p w14:paraId="69307842" w14:textId="77777777" w:rsidR="00A73555" w:rsidRDefault="00A73555" w:rsidP="00BC2BB5">
                      <w:pPr>
                        <w:pStyle w:val="BodyText"/>
                        <w:rPr>
                          <w:color w:val="auto"/>
                        </w:rPr>
                      </w:pPr>
                      <w:r>
                        <w:rPr>
                          <w:color w:val="auto"/>
                        </w:rPr>
                        <w:t>-  Makenna Fiscus:  2</w:t>
                      </w:r>
                      <w:r w:rsidRPr="00BC2BB5">
                        <w:rPr>
                          <w:color w:val="auto"/>
                          <w:vertAlign w:val="superscript"/>
                        </w:rPr>
                        <w:t>nd</w:t>
                      </w:r>
                      <w:r>
                        <w:rPr>
                          <w:color w:val="auto"/>
                        </w:rPr>
                        <w:t xml:space="preserve"> on trampoline, 3</w:t>
                      </w:r>
                      <w:r w:rsidRPr="00BC2BB5">
                        <w:rPr>
                          <w:color w:val="auto"/>
                          <w:vertAlign w:val="superscript"/>
                        </w:rPr>
                        <w:t>rd</w:t>
                      </w:r>
                      <w:r>
                        <w:rPr>
                          <w:color w:val="auto"/>
                        </w:rPr>
                        <w:t xml:space="preserve"> on double mini</w:t>
                      </w:r>
                    </w:p>
                    <w:p w14:paraId="7CEDD046" w14:textId="51192709" w:rsidR="00A73555" w:rsidRDefault="00A73555" w:rsidP="00BC2BB5">
                      <w:pPr>
                        <w:pStyle w:val="BodyText"/>
                        <w:rPr>
                          <w:color w:val="auto"/>
                        </w:rPr>
                      </w:pPr>
                      <w:r>
                        <w:rPr>
                          <w:color w:val="auto"/>
                        </w:rPr>
                        <w:t>-  Morgan Estes:  1</w:t>
                      </w:r>
                      <w:r w:rsidRPr="00DD65A4">
                        <w:rPr>
                          <w:color w:val="auto"/>
                          <w:vertAlign w:val="superscript"/>
                        </w:rPr>
                        <w:t>st</w:t>
                      </w:r>
                      <w:r>
                        <w:rPr>
                          <w:color w:val="auto"/>
                        </w:rPr>
                        <w:t xml:space="preserve"> on double mini, 4</w:t>
                      </w:r>
                      <w:r w:rsidRPr="00DD65A4">
                        <w:rPr>
                          <w:color w:val="auto"/>
                          <w:vertAlign w:val="superscript"/>
                        </w:rPr>
                        <w:t>th</w:t>
                      </w:r>
                      <w:r>
                        <w:rPr>
                          <w:color w:val="auto"/>
                        </w:rPr>
                        <w:t xml:space="preserve"> on trampoline </w:t>
                      </w:r>
                    </w:p>
                    <w:p w14:paraId="723407B9" w14:textId="5914340E" w:rsidR="00A73555" w:rsidRDefault="00A73555" w:rsidP="00BC2BB5">
                      <w:pPr>
                        <w:pStyle w:val="BodyText"/>
                        <w:rPr>
                          <w:color w:val="auto"/>
                        </w:rPr>
                      </w:pPr>
                      <w:r>
                        <w:rPr>
                          <w:color w:val="auto"/>
                        </w:rPr>
                        <w:t>-  Melissa Singleton:  5</w:t>
                      </w:r>
                      <w:r w:rsidRPr="00DD65A4">
                        <w:rPr>
                          <w:color w:val="auto"/>
                          <w:vertAlign w:val="superscript"/>
                        </w:rPr>
                        <w:t>th</w:t>
                      </w:r>
                      <w:r>
                        <w:rPr>
                          <w:color w:val="auto"/>
                        </w:rPr>
                        <w:t xml:space="preserve"> on trampoline</w:t>
                      </w:r>
                    </w:p>
                    <w:p w14:paraId="65B4830B" w14:textId="260D0CF0" w:rsidR="00A73555" w:rsidRDefault="00A73555" w:rsidP="00BC2BB5">
                      <w:pPr>
                        <w:pStyle w:val="BodyText"/>
                        <w:rPr>
                          <w:color w:val="auto"/>
                        </w:rPr>
                      </w:pPr>
                      <w:r>
                        <w:rPr>
                          <w:color w:val="auto"/>
                        </w:rPr>
                        <w:t>-  Riley Kofoed:  3</w:t>
                      </w:r>
                      <w:r w:rsidRPr="00DD65A4">
                        <w:rPr>
                          <w:color w:val="auto"/>
                          <w:vertAlign w:val="superscript"/>
                        </w:rPr>
                        <w:t>rd</w:t>
                      </w:r>
                      <w:r>
                        <w:rPr>
                          <w:color w:val="auto"/>
                        </w:rPr>
                        <w:t xml:space="preserve"> on trampoline</w:t>
                      </w:r>
                    </w:p>
                    <w:p w14:paraId="5265CA41" w14:textId="1B6E2F96" w:rsidR="00A73555" w:rsidRDefault="00A73555" w:rsidP="00BC2BB5">
                      <w:pPr>
                        <w:pStyle w:val="BodyText"/>
                        <w:rPr>
                          <w:color w:val="auto"/>
                        </w:rPr>
                      </w:pPr>
                      <w:r>
                        <w:rPr>
                          <w:color w:val="auto"/>
                        </w:rPr>
                        <w:t>-  Paige Hoerner:  2</w:t>
                      </w:r>
                      <w:r w:rsidRPr="00DD65A4">
                        <w:rPr>
                          <w:color w:val="auto"/>
                          <w:vertAlign w:val="superscript"/>
                        </w:rPr>
                        <w:t>nd</w:t>
                      </w:r>
                      <w:r>
                        <w:rPr>
                          <w:color w:val="auto"/>
                        </w:rPr>
                        <w:t xml:space="preserve"> on trampoline</w:t>
                      </w:r>
                    </w:p>
                    <w:p w14:paraId="03825E70" w14:textId="781CCCE1" w:rsidR="00A73555" w:rsidRPr="004F017C" w:rsidRDefault="00A73555" w:rsidP="00BC2BB5">
                      <w:pPr>
                        <w:pStyle w:val="BodyText"/>
                        <w:rPr>
                          <w:color w:val="4A66AC" w:themeColor="accent4"/>
                        </w:rPr>
                      </w:pPr>
                      <w:r>
                        <w:rPr>
                          <w:color w:val="auto"/>
                        </w:rPr>
                        <w:t>-  Lizzie Scott:  2</w:t>
                      </w:r>
                      <w:r w:rsidRPr="00DD65A4">
                        <w:rPr>
                          <w:color w:val="auto"/>
                          <w:vertAlign w:val="superscript"/>
                        </w:rPr>
                        <w:t>nd</w:t>
                      </w:r>
                      <w:r>
                        <w:rPr>
                          <w:color w:val="auto"/>
                        </w:rPr>
                        <w:t xml:space="preserve"> on trampoline</w:t>
                      </w:r>
                    </w:p>
                    <w:p w14:paraId="63EE66AD" w14:textId="77777777" w:rsidR="00A73555" w:rsidRDefault="00A73555" w:rsidP="00BC2BB5">
                      <w:pPr>
                        <w:pStyle w:val="BodyText"/>
                      </w:pPr>
                      <w:r w:rsidRPr="004F017C">
                        <w:rPr>
                          <w:b/>
                          <w:color w:val="4A66AC" w:themeColor="accent4"/>
                          <w:sz w:val="26"/>
                          <w:szCs w:val="26"/>
                        </w:rPr>
                        <w:t>Top Star T&amp;T – April 26</w:t>
                      </w:r>
                      <w:r w:rsidRPr="004F017C">
                        <w:rPr>
                          <w:b/>
                          <w:color w:val="4A66AC" w:themeColor="accent4"/>
                          <w:sz w:val="26"/>
                          <w:szCs w:val="26"/>
                          <w:vertAlign w:val="superscript"/>
                        </w:rPr>
                        <w:t>th</w:t>
                      </w:r>
                      <w:r w:rsidRPr="004F017C">
                        <w:rPr>
                          <w:b/>
                          <w:color w:val="4A66AC" w:themeColor="accent4"/>
                          <w:sz w:val="26"/>
                          <w:szCs w:val="26"/>
                        </w:rPr>
                        <w:t xml:space="preserve"> &amp; 27</w:t>
                      </w:r>
                      <w:r w:rsidRPr="004F017C">
                        <w:rPr>
                          <w:b/>
                          <w:color w:val="4A66AC" w:themeColor="accent4"/>
                          <w:sz w:val="26"/>
                          <w:szCs w:val="26"/>
                          <w:vertAlign w:val="superscript"/>
                        </w:rPr>
                        <w:t>th</w:t>
                      </w:r>
                      <w:r w:rsidRPr="004F017C">
                        <w:rPr>
                          <w:b/>
                          <w:color w:val="4A66AC" w:themeColor="accent4"/>
                          <w:sz w:val="26"/>
                          <w:szCs w:val="26"/>
                        </w:rPr>
                        <w:t xml:space="preserve"> – Decatur, IL</w:t>
                      </w:r>
                      <w:r w:rsidRPr="004F017C">
                        <w:rPr>
                          <w:color w:val="4A66AC" w:themeColor="accent4"/>
                        </w:rPr>
                        <w:t xml:space="preserve">          (USTA state! Look who got 5</w:t>
                      </w:r>
                      <w:r w:rsidRPr="004F017C">
                        <w:rPr>
                          <w:color w:val="4A66AC" w:themeColor="accent4"/>
                          <w:vertAlign w:val="superscript"/>
                        </w:rPr>
                        <w:t>th</w:t>
                      </w:r>
                      <w:r w:rsidRPr="004F017C">
                        <w:rPr>
                          <w:color w:val="4A66AC" w:themeColor="accent4"/>
                        </w:rPr>
                        <w:t xml:space="preserve"> place or higher!) </w:t>
                      </w:r>
                    </w:p>
                    <w:p w14:paraId="1CB596F5" w14:textId="50CB5918" w:rsidR="00A73555" w:rsidRDefault="004538CC" w:rsidP="004538CC">
                      <w:pPr>
                        <w:rPr>
                          <w:sz w:val="22"/>
                          <w:szCs w:val="22"/>
                        </w:rPr>
                      </w:pPr>
                      <w:r w:rsidRPr="004538CC">
                        <w:rPr>
                          <w:sz w:val="22"/>
                          <w:szCs w:val="22"/>
                        </w:rPr>
                        <w:t>-  Delaney Walsh:  1</w:t>
                      </w:r>
                      <w:r w:rsidRPr="004538CC">
                        <w:rPr>
                          <w:sz w:val="22"/>
                          <w:szCs w:val="22"/>
                          <w:vertAlign w:val="superscript"/>
                        </w:rPr>
                        <w:t>st</w:t>
                      </w:r>
                      <w:r w:rsidRPr="004538CC">
                        <w:rPr>
                          <w:sz w:val="22"/>
                          <w:szCs w:val="22"/>
                        </w:rPr>
                        <w:t xml:space="preserve"> on trampoline, 4</w:t>
                      </w:r>
                      <w:r w:rsidRPr="004538CC">
                        <w:rPr>
                          <w:sz w:val="22"/>
                          <w:szCs w:val="22"/>
                          <w:vertAlign w:val="superscript"/>
                        </w:rPr>
                        <w:t>th</w:t>
                      </w:r>
                      <w:r w:rsidRPr="004538CC">
                        <w:rPr>
                          <w:sz w:val="22"/>
                          <w:szCs w:val="22"/>
                        </w:rPr>
                        <w:t xml:space="preserve"> </w:t>
                      </w:r>
                      <w:proofErr w:type="gramStart"/>
                      <w:r w:rsidRPr="004538CC">
                        <w:rPr>
                          <w:sz w:val="22"/>
                          <w:szCs w:val="22"/>
                        </w:rPr>
                        <w:t xml:space="preserve">on </w:t>
                      </w:r>
                      <w:r>
                        <w:rPr>
                          <w:sz w:val="22"/>
                          <w:szCs w:val="22"/>
                        </w:rPr>
                        <w:t xml:space="preserve"> </w:t>
                      </w:r>
                      <w:r w:rsidRPr="004538CC">
                        <w:rPr>
                          <w:sz w:val="22"/>
                          <w:szCs w:val="22"/>
                        </w:rPr>
                        <w:t>double</w:t>
                      </w:r>
                      <w:proofErr w:type="gramEnd"/>
                      <w:r w:rsidRPr="004538CC">
                        <w:rPr>
                          <w:sz w:val="22"/>
                          <w:szCs w:val="22"/>
                        </w:rPr>
                        <w:t xml:space="preserve"> mini</w:t>
                      </w:r>
                    </w:p>
                    <w:p w14:paraId="2425BC3F" w14:textId="1C993870" w:rsidR="004538CC" w:rsidRDefault="004538CC" w:rsidP="004538CC">
                      <w:pPr>
                        <w:rPr>
                          <w:sz w:val="22"/>
                          <w:szCs w:val="22"/>
                        </w:rPr>
                      </w:pPr>
                      <w:r>
                        <w:rPr>
                          <w:sz w:val="22"/>
                          <w:szCs w:val="22"/>
                        </w:rPr>
                        <w:t>-  Payton Turk:  3</w:t>
                      </w:r>
                      <w:r w:rsidRPr="004538CC">
                        <w:rPr>
                          <w:sz w:val="22"/>
                          <w:szCs w:val="22"/>
                          <w:vertAlign w:val="superscript"/>
                        </w:rPr>
                        <w:t>rd</w:t>
                      </w:r>
                      <w:r>
                        <w:rPr>
                          <w:sz w:val="22"/>
                          <w:szCs w:val="22"/>
                        </w:rPr>
                        <w:t xml:space="preserve"> on double mini, 5</w:t>
                      </w:r>
                      <w:r w:rsidRPr="004538CC">
                        <w:rPr>
                          <w:sz w:val="22"/>
                          <w:szCs w:val="22"/>
                          <w:vertAlign w:val="superscript"/>
                        </w:rPr>
                        <w:t>th</w:t>
                      </w:r>
                      <w:r>
                        <w:rPr>
                          <w:sz w:val="22"/>
                          <w:szCs w:val="22"/>
                        </w:rPr>
                        <w:t xml:space="preserve"> on trampoline</w:t>
                      </w:r>
                    </w:p>
                    <w:p w14:paraId="757ECD5C" w14:textId="38D4570A" w:rsidR="004538CC" w:rsidRPr="004538CC" w:rsidRDefault="004538CC" w:rsidP="004538CC">
                      <w:pPr>
                        <w:rPr>
                          <w:sz w:val="22"/>
                          <w:szCs w:val="22"/>
                        </w:rPr>
                      </w:pPr>
                      <w:r>
                        <w:rPr>
                          <w:sz w:val="22"/>
                          <w:szCs w:val="22"/>
                        </w:rPr>
                        <w:t>-  Spencer Lahners:  3</w:t>
                      </w:r>
                      <w:r w:rsidRPr="004538CC">
                        <w:rPr>
                          <w:sz w:val="22"/>
                          <w:szCs w:val="22"/>
                          <w:vertAlign w:val="superscript"/>
                        </w:rPr>
                        <w:t>rd</w:t>
                      </w:r>
                      <w:r>
                        <w:rPr>
                          <w:sz w:val="22"/>
                          <w:szCs w:val="22"/>
                        </w:rPr>
                        <w:t xml:space="preserve"> on trampoline, 4</w:t>
                      </w:r>
                      <w:r w:rsidRPr="004538CC">
                        <w:rPr>
                          <w:sz w:val="22"/>
                          <w:szCs w:val="22"/>
                          <w:vertAlign w:val="superscript"/>
                        </w:rPr>
                        <w:t>th</w:t>
                      </w:r>
                      <w:r>
                        <w:rPr>
                          <w:sz w:val="22"/>
                          <w:szCs w:val="22"/>
                        </w:rPr>
                        <w:t xml:space="preserve"> on double mini</w:t>
                      </w:r>
                    </w:p>
                  </w:txbxContent>
                </v:textbox>
                <w10:wrap type="through" anchorx="page" anchory="page"/>
              </v:shape>
            </w:pict>
          </mc:Fallback>
        </mc:AlternateContent>
      </w:r>
      <w:r w:rsidR="004538CC">
        <w:rPr>
          <w:noProof/>
        </w:rPr>
        <mc:AlternateContent>
          <mc:Choice Requires="wps">
            <w:drawing>
              <wp:anchor distT="0" distB="0" distL="114300" distR="114300" simplePos="0" relativeHeight="251658272" behindDoc="0" locked="0" layoutInCell="1" allowOverlap="1" wp14:anchorId="00C35651" wp14:editId="73919D77">
                <wp:simplePos x="0" y="0"/>
                <wp:positionH relativeFrom="page">
                  <wp:posOffset>459740</wp:posOffset>
                </wp:positionH>
                <wp:positionV relativeFrom="page">
                  <wp:posOffset>4035425</wp:posOffset>
                </wp:positionV>
                <wp:extent cx="3502660" cy="10310495"/>
                <wp:effectExtent l="0" t="0" r="0" b="0"/>
                <wp:wrapTight wrapText="bothSides">
                  <wp:wrapPolygon edited="0">
                    <wp:start x="157" y="53"/>
                    <wp:lineTo x="157" y="21498"/>
                    <wp:lineTo x="21302" y="21498"/>
                    <wp:lineTo x="21302" y="53"/>
                    <wp:lineTo x="157" y="53"/>
                  </wp:wrapPolygon>
                </wp:wrapTight>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1031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4313C5" w14:textId="22BD6CFC" w:rsidR="00A73555" w:rsidRDefault="00A73555" w:rsidP="009872E6">
                            <w:pPr>
                              <w:pStyle w:val="BodyText"/>
                              <w:rPr>
                                <w:b/>
                                <w:color w:val="4A66AC" w:themeColor="accent4"/>
                                <w:sz w:val="26"/>
                                <w:szCs w:val="26"/>
                              </w:rPr>
                            </w:pPr>
                            <w:r w:rsidRPr="004F017C">
                              <w:rPr>
                                <w:b/>
                                <w:color w:val="4A66AC" w:themeColor="accent4"/>
                                <w:sz w:val="26"/>
                                <w:szCs w:val="26"/>
                              </w:rPr>
                              <w:t>Top Star T&amp;T – April 5</w:t>
                            </w:r>
                            <w:r w:rsidRPr="004F017C">
                              <w:rPr>
                                <w:b/>
                                <w:color w:val="4A66AC" w:themeColor="accent4"/>
                                <w:sz w:val="26"/>
                                <w:szCs w:val="26"/>
                                <w:vertAlign w:val="superscript"/>
                              </w:rPr>
                              <w:t>th</w:t>
                            </w:r>
                            <w:r w:rsidRPr="004F017C">
                              <w:rPr>
                                <w:b/>
                                <w:color w:val="4A66AC" w:themeColor="accent4"/>
                                <w:sz w:val="26"/>
                                <w:szCs w:val="26"/>
                              </w:rPr>
                              <w:t xml:space="preserve"> &amp; 6</w:t>
                            </w:r>
                            <w:r w:rsidRPr="004F017C">
                              <w:rPr>
                                <w:b/>
                                <w:color w:val="4A66AC" w:themeColor="accent4"/>
                                <w:sz w:val="26"/>
                                <w:szCs w:val="26"/>
                                <w:vertAlign w:val="superscript"/>
                              </w:rPr>
                              <w:t>th</w:t>
                            </w:r>
                            <w:r w:rsidRPr="004F017C">
                              <w:rPr>
                                <w:b/>
                                <w:color w:val="4A66AC" w:themeColor="accent4"/>
                                <w:sz w:val="26"/>
                                <w:szCs w:val="26"/>
                              </w:rPr>
                              <w:t xml:space="preserve"> – Chatham, IL</w:t>
                            </w:r>
                            <w:r>
                              <w:rPr>
                                <w:b/>
                                <w:color w:val="4A66AC" w:themeColor="accent4"/>
                                <w:sz w:val="26"/>
                                <w:szCs w:val="26"/>
                              </w:rPr>
                              <w:t xml:space="preserve"> </w:t>
                            </w:r>
                            <w:r w:rsidRPr="00BC2BB5">
                              <w:rPr>
                                <w:color w:val="4A66AC" w:themeColor="accent4"/>
                                <w:szCs w:val="22"/>
                              </w:rPr>
                              <w:t>(Look who got 5</w:t>
                            </w:r>
                            <w:r w:rsidRPr="00BC2BB5">
                              <w:rPr>
                                <w:color w:val="4A66AC" w:themeColor="accent4"/>
                                <w:szCs w:val="22"/>
                                <w:vertAlign w:val="superscript"/>
                              </w:rPr>
                              <w:t>th</w:t>
                            </w:r>
                            <w:r w:rsidRPr="00BC2BB5">
                              <w:rPr>
                                <w:color w:val="4A66AC" w:themeColor="accent4"/>
                                <w:szCs w:val="22"/>
                              </w:rPr>
                              <w:t xml:space="preserve"> place or higher!)</w:t>
                            </w:r>
                          </w:p>
                          <w:p w14:paraId="65DF30DE" w14:textId="01AFFD27" w:rsidR="00A73555" w:rsidRPr="001F3AD7" w:rsidRDefault="00A73555" w:rsidP="009872E6">
                            <w:pPr>
                              <w:pStyle w:val="BodyText"/>
                              <w:rPr>
                                <w:color w:val="auto"/>
                                <w:szCs w:val="22"/>
                              </w:rPr>
                            </w:pPr>
                            <w:r w:rsidRPr="001F3AD7">
                              <w:rPr>
                                <w:color w:val="auto"/>
                                <w:szCs w:val="22"/>
                              </w:rPr>
                              <w:t>-  Payton Turk:  3</w:t>
                            </w:r>
                            <w:r w:rsidRPr="001F3AD7">
                              <w:rPr>
                                <w:color w:val="auto"/>
                                <w:szCs w:val="22"/>
                                <w:vertAlign w:val="superscript"/>
                              </w:rPr>
                              <w:t>rd</w:t>
                            </w:r>
                            <w:r w:rsidRPr="001F3AD7">
                              <w:rPr>
                                <w:color w:val="auto"/>
                                <w:szCs w:val="22"/>
                              </w:rPr>
                              <w:t xml:space="preserve"> on double mini</w:t>
                            </w:r>
                          </w:p>
                          <w:p w14:paraId="22B12A49" w14:textId="6F8DB9F6" w:rsidR="00A73555" w:rsidRPr="001F3AD7" w:rsidRDefault="00A73555" w:rsidP="009872E6">
                            <w:pPr>
                              <w:pStyle w:val="BodyText"/>
                              <w:rPr>
                                <w:color w:val="auto"/>
                                <w:szCs w:val="22"/>
                              </w:rPr>
                            </w:pPr>
                            <w:r w:rsidRPr="001F3AD7">
                              <w:rPr>
                                <w:color w:val="auto"/>
                                <w:szCs w:val="22"/>
                              </w:rPr>
                              <w:t>-  Connelly Lahners:  2</w:t>
                            </w:r>
                            <w:r w:rsidRPr="001F3AD7">
                              <w:rPr>
                                <w:color w:val="auto"/>
                                <w:szCs w:val="22"/>
                                <w:vertAlign w:val="superscript"/>
                              </w:rPr>
                              <w:t>nd</w:t>
                            </w:r>
                            <w:r w:rsidRPr="001F3AD7">
                              <w:rPr>
                                <w:color w:val="auto"/>
                                <w:szCs w:val="22"/>
                              </w:rPr>
                              <w:t xml:space="preserve"> on double mini &amp; 4</w:t>
                            </w:r>
                            <w:r w:rsidRPr="001F3AD7">
                              <w:rPr>
                                <w:color w:val="auto"/>
                                <w:szCs w:val="22"/>
                                <w:vertAlign w:val="superscript"/>
                              </w:rPr>
                              <w:t>th</w:t>
                            </w:r>
                            <w:r w:rsidRPr="001F3AD7">
                              <w:rPr>
                                <w:color w:val="auto"/>
                                <w:szCs w:val="22"/>
                              </w:rPr>
                              <w:t xml:space="preserve"> on trampoline</w:t>
                            </w:r>
                          </w:p>
                          <w:p w14:paraId="62303C7F" w14:textId="60A2D1AA" w:rsidR="00A73555" w:rsidRPr="001F3AD7" w:rsidRDefault="00A73555" w:rsidP="009872E6">
                            <w:pPr>
                              <w:pStyle w:val="BodyText"/>
                              <w:rPr>
                                <w:color w:val="auto"/>
                                <w:szCs w:val="22"/>
                              </w:rPr>
                            </w:pPr>
                            <w:r w:rsidRPr="001F3AD7">
                              <w:rPr>
                                <w:color w:val="auto"/>
                                <w:szCs w:val="22"/>
                              </w:rPr>
                              <w:t>-  Spencer Lahners:  2</w:t>
                            </w:r>
                            <w:r w:rsidRPr="001F3AD7">
                              <w:rPr>
                                <w:color w:val="auto"/>
                                <w:szCs w:val="22"/>
                                <w:vertAlign w:val="superscript"/>
                              </w:rPr>
                              <w:t>nd</w:t>
                            </w:r>
                            <w:r w:rsidRPr="001F3AD7">
                              <w:rPr>
                                <w:color w:val="auto"/>
                                <w:szCs w:val="22"/>
                              </w:rPr>
                              <w:t xml:space="preserve"> on trampoline &amp; double mini</w:t>
                            </w:r>
                          </w:p>
                          <w:p w14:paraId="14E9E959" w14:textId="2E7024DE" w:rsidR="00A73555" w:rsidRPr="00BC2BB5" w:rsidRDefault="00A73555" w:rsidP="009872E6">
                            <w:pPr>
                              <w:pStyle w:val="BodyText"/>
                              <w:rPr>
                                <w:color w:val="auto"/>
                                <w:szCs w:val="22"/>
                              </w:rPr>
                            </w:pPr>
                            <w:r w:rsidRPr="001F3AD7">
                              <w:rPr>
                                <w:color w:val="auto"/>
                                <w:szCs w:val="22"/>
                              </w:rPr>
                              <w:t>-  Sierra Taylor:  2</w:t>
                            </w:r>
                            <w:r w:rsidRPr="001F3AD7">
                              <w:rPr>
                                <w:color w:val="auto"/>
                                <w:szCs w:val="22"/>
                                <w:vertAlign w:val="superscript"/>
                              </w:rPr>
                              <w:t>nd</w:t>
                            </w:r>
                            <w:r w:rsidRPr="001F3AD7">
                              <w:rPr>
                                <w:color w:val="auto"/>
                                <w:szCs w:val="22"/>
                              </w:rPr>
                              <w:t xml:space="preserve"> on floor</w:t>
                            </w:r>
                          </w:p>
                          <w:p w14:paraId="6CA9C92E" w14:textId="5A69885E" w:rsidR="00A73555" w:rsidRDefault="00A73555" w:rsidP="009872E6">
                            <w:pPr>
                              <w:pStyle w:val="BodyText"/>
                              <w:rPr>
                                <w:b/>
                                <w:color w:val="4A66AC" w:themeColor="accent4"/>
                                <w:sz w:val="26"/>
                                <w:szCs w:val="26"/>
                              </w:rPr>
                            </w:pPr>
                            <w:r w:rsidRPr="004F017C">
                              <w:rPr>
                                <w:b/>
                                <w:color w:val="4A66AC" w:themeColor="accent4"/>
                                <w:sz w:val="26"/>
                                <w:szCs w:val="26"/>
                              </w:rPr>
                              <w:t>Top Star Flyers – April 5</w:t>
                            </w:r>
                            <w:r w:rsidRPr="004F017C">
                              <w:rPr>
                                <w:b/>
                                <w:color w:val="4A66AC" w:themeColor="accent4"/>
                                <w:sz w:val="26"/>
                                <w:szCs w:val="26"/>
                                <w:vertAlign w:val="superscript"/>
                              </w:rPr>
                              <w:t>th</w:t>
                            </w:r>
                            <w:r w:rsidRPr="004F017C">
                              <w:rPr>
                                <w:b/>
                                <w:color w:val="4A66AC" w:themeColor="accent4"/>
                                <w:sz w:val="26"/>
                                <w:szCs w:val="26"/>
                              </w:rPr>
                              <w:t xml:space="preserve"> – DeQuoin, IL</w:t>
                            </w:r>
                          </w:p>
                          <w:p w14:paraId="7EB42AF7" w14:textId="450B2199" w:rsidR="00A73555" w:rsidRPr="00DD65A4" w:rsidRDefault="00A73555" w:rsidP="009872E6">
                            <w:pPr>
                              <w:pStyle w:val="BodyText"/>
                              <w:rPr>
                                <w:color w:val="auto"/>
                                <w:szCs w:val="22"/>
                              </w:rPr>
                            </w:pPr>
                            <w:r w:rsidRPr="00DD65A4">
                              <w:rPr>
                                <w:color w:val="auto"/>
                                <w:szCs w:val="22"/>
                              </w:rPr>
                              <w:t xml:space="preserve">- </w:t>
                            </w:r>
                            <w:r>
                              <w:rPr>
                                <w:color w:val="auto"/>
                                <w:szCs w:val="22"/>
                              </w:rPr>
                              <w:t xml:space="preserve"> </w:t>
                            </w:r>
                            <w:r w:rsidRPr="00DD65A4">
                              <w:rPr>
                                <w:color w:val="auto"/>
                                <w:szCs w:val="22"/>
                              </w:rPr>
                              <w:t xml:space="preserve">Junior Level 1’s:  </w:t>
                            </w:r>
                          </w:p>
                          <w:p w14:paraId="16411905" w14:textId="5714D0C8" w:rsidR="00A73555" w:rsidRPr="00DD65A4" w:rsidRDefault="00A73555" w:rsidP="009872E6">
                            <w:pPr>
                              <w:pStyle w:val="BodyText"/>
                              <w:rPr>
                                <w:color w:val="auto"/>
                                <w:szCs w:val="22"/>
                              </w:rPr>
                            </w:pPr>
                            <w:r w:rsidRPr="00DD65A4">
                              <w:rPr>
                                <w:color w:val="auto"/>
                                <w:szCs w:val="22"/>
                              </w:rPr>
                              <w:t xml:space="preserve">-  Junior Level 2’s:  </w:t>
                            </w:r>
                          </w:p>
                          <w:p w14:paraId="1DA156CB" w14:textId="68744E50" w:rsidR="00A73555" w:rsidRDefault="00A73555" w:rsidP="009872E6">
                            <w:pPr>
                              <w:pStyle w:val="BodyText"/>
                              <w:rPr>
                                <w:color w:val="4A66AC" w:themeColor="accent4"/>
                              </w:rPr>
                            </w:pPr>
                            <w:r w:rsidRPr="004F017C">
                              <w:rPr>
                                <w:b/>
                                <w:color w:val="4A66AC" w:themeColor="accent4"/>
                                <w:sz w:val="26"/>
                                <w:szCs w:val="26"/>
                              </w:rPr>
                              <w:t>Top Star T&amp;T – April 12</w:t>
                            </w:r>
                            <w:r w:rsidRPr="004F017C">
                              <w:rPr>
                                <w:b/>
                                <w:color w:val="4A66AC" w:themeColor="accent4"/>
                                <w:sz w:val="26"/>
                                <w:szCs w:val="26"/>
                                <w:vertAlign w:val="superscript"/>
                              </w:rPr>
                              <w:t>th</w:t>
                            </w:r>
                            <w:r w:rsidRPr="004F017C">
                              <w:rPr>
                                <w:b/>
                                <w:color w:val="4A66AC" w:themeColor="accent4"/>
                                <w:sz w:val="26"/>
                                <w:szCs w:val="26"/>
                              </w:rPr>
                              <w:t xml:space="preserve"> – East Peoria, IL</w:t>
                            </w:r>
                            <w:r>
                              <w:t xml:space="preserve">        </w:t>
                            </w:r>
                            <w:r w:rsidRPr="004F017C">
                              <w:rPr>
                                <w:color w:val="4A66AC" w:themeColor="accent4"/>
                              </w:rPr>
                              <w:t xml:space="preserve">(USAG state! Look who got </w:t>
                            </w:r>
                            <w:r>
                              <w:rPr>
                                <w:color w:val="4A66AC" w:themeColor="accent4"/>
                              </w:rPr>
                              <w:t>5</w:t>
                            </w:r>
                            <w:r w:rsidRPr="00BC2BB5">
                              <w:rPr>
                                <w:color w:val="4A66AC" w:themeColor="accent4"/>
                                <w:vertAlign w:val="superscript"/>
                              </w:rPr>
                              <w:t>th</w:t>
                            </w:r>
                            <w:r w:rsidRPr="004F017C">
                              <w:rPr>
                                <w:color w:val="4A66AC" w:themeColor="accent4"/>
                                <w:vertAlign w:val="superscript"/>
                              </w:rPr>
                              <w:t xml:space="preserve"> </w:t>
                            </w:r>
                            <w:r w:rsidRPr="004F017C">
                              <w:rPr>
                                <w:color w:val="4A66AC" w:themeColor="accent4"/>
                              </w:rPr>
                              <w:t>place or higher!)</w:t>
                            </w:r>
                          </w:p>
                          <w:p w14:paraId="759A1050" w14:textId="70A804D5" w:rsidR="00A73555" w:rsidRPr="00BC2BB5" w:rsidRDefault="00A73555" w:rsidP="001F3AD7">
                            <w:pPr>
                              <w:pStyle w:val="BodyText"/>
                              <w:rPr>
                                <w:color w:val="auto"/>
                              </w:rPr>
                            </w:pPr>
                            <w:r w:rsidRPr="00BC2BB5">
                              <w:rPr>
                                <w:color w:val="auto"/>
                              </w:rPr>
                              <w:t>-  Grace Skube:  2</w:t>
                            </w:r>
                            <w:r w:rsidRPr="00BC2BB5">
                              <w:rPr>
                                <w:color w:val="auto"/>
                                <w:vertAlign w:val="superscript"/>
                              </w:rPr>
                              <w:t>nd</w:t>
                            </w:r>
                            <w:r w:rsidRPr="00BC2BB5">
                              <w:rPr>
                                <w:color w:val="auto"/>
                              </w:rPr>
                              <w:t xml:space="preserve"> on floor, 4</w:t>
                            </w:r>
                            <w:r w:rsidRPr="00BC2BB5">
                              <w:rPr>
                                <w:color w:val="auto"/>
                                <w:vertAlign w:val="superscript"/>
                              </w:rPr>
                              <w:t>th</w:t>
                            </w:r>
                            <w:r w:rsidRPr="00BC2BB5">
                              <w:rPr>
                                <w:color w:val="auto"/>
                              </w:rPr>
                              <w:t xml:space="preserve"> on trampoline, 5</w:t>
                            </w:r>
                            <w:r w:rsidRPr="00BC2BB5">
                              <w:rPr>
                                <w:color w:val="auto"/>
                                <w:vertAlign w:val="superscript"/>
                              </w:rPr>
                              <w:t>th</w:t>
                            </w:r>
                            <w:r w:rsidRPr="00BC2BB5">
                              <w:rPr>
                                <w:color w:val="auto"/>
                              </w:rPr>
                              <w:t xml:space="preserve"> on double mini</w:t>
                            </w:r>
                          </w:p>
                          <w:p w14:paraId="329747BE" w14:textId="32EB3F5D" w:rsidR="00A73555" w:rsidRPr="00BC2BB5" w:rsidRDefault="00A73555" w:rsidP="001F3AD7">
                            <w:pPr>
                              <w:pStyle w:val="BodyText"/>
                              <w:rPr>
                                <w:color w:val="auto"/>
                              </w:rPr>
                            </w:pPr>
                            <w:r w:rsidRPr="00BC2BB5">
                              <w:rPr>
                                <w:color w:val="auto"/>
                              </w:rPr>
                              <w:t>-  Kendra Snelling:  1</w:t>
                            </w:r>
                            <w:r w:rsidRPr="00BC2BB5">
                              <w:rPr>
                                <w:color w:val="auto"/>
                                <w:vertAlign w:val="superscript"/>
                              </w:rPr>
                              <w:t>st</w:t>
                            </w:r>
                            <w:r w:rsidRPr="00BC2BB5">
                              <w:rPr>
                                <w:color w:val="auto"/>
                              </w:rPr>
                              <w:t xml:space="preserve"> on floor</w:t>
                            </w:r>
                          </w:p>
                          <w:p w14:paraId="5EE93035" w14:textId="4F33812C" w:rsidR="00A73555" w:rsidRPr="00BC2BB5" w:rsidRDefault="00A73555" w:rsidP="001F3AD7">
                            <w:pPr>
                              <w:pStyle w:val="BodyText"/>
                              <w:rPr>
                                <w:color w:val="auto"/>
                              </w:rPr>
                            </w:pPr>
                            <w:r w:rsidRPr="00BC2BB5">
                              <w:rPr>
                                <w:color w:val="auto"/>
                              </w:rPr>
                              <w:t>-  Taylor Hannagan:  5</w:t>
                            </w:r>
                            <w:r w:rsidRPr="00BC2BB5">
                              <w:rPr>
                                <w:color w:val="auto"/>
                                <w:vertAlign w:val="superscript"/>
                              </w:rPr>
                              <w:t>th</w:t>
                            </w:r>
                            <w:r w:rsidRPr="00BC2BB5">
                              <w:rPr>
                                <w:color w:val="auto"/>
                              </w:rPr>
                              <w:t xml:space="preserve"> on floor</w:t>
                            </w:r>
                          </w:p>
                          <w:p w14:paraId="5728B1A2" w14:textId="1DA80257" w:rsidR="00A73555" w:rsidRDefault="00A73555" w:rsidP="001F3AD7">
                            <w:pPr>
                              <w:pStyle w:val="BodyText"/>
                              <w:rPr>
                                <w:color w:val="auto"/>
                              </w:rPr>
                            </w:pPr>
                            <w:r w:rsidRPr="00BC2BB5">
                              <w:rPr>
                                <w:color w:val="auto"/>
                              </w:rPr>
                              <w:t>-  Sierra Taylor:  3</w:t>
                            </w:r>
                            <w:r w:rsidRPr="00BC2BB5">
                              <w:rPr>
                                <w:color w:val="auto"/>
                                <w:vertAlign w:val="superscript"/>
                              </w:rPr>
                              <w:t>rd</w:t>
                            </w:r>
                            <w:r w:rsidRPr="00BC2BB5">
                              <w:rPr>
                                <w:color w:val="auto"/>
                              </w:rPr>
                              <w:t xml:space="preserve"> on floor, 5</w:t>
                            </w:r>
                            <w:r w:rsidRPr="00BC2BB5">
                              <w:rPr>
                                <w:color w:val="auto"/>
                                <w:vertAlign w:val="superscript"/>
                              </w:rPr>
                              <w:t>th</w:t>
                            </w:r>
                            <w:r w:rsidRPr="00BC2BB5">
                              <w:rPr>
                                <w:color w:val="auto"/>
                              </w:rPr>
                              <w:t xml:space="preserve"> on double mini</w:t>
                            </w:r>
                          </w:p>
                          <w:p w14:paraId="516E80E5" w14:textId="0CBA0193" w:rsidR="00A73555" w:rsidRDefault="00A73555" w:rsidP="001F3AD7">
                            <w:pPr>
                              <w:pStyle w:val="BodyText"/>
                              <w:rPr>
                                <w:color w:val="auto"/>
                              </w:rPr>
                            </w:pPr>
                            <w:r>
                              <w:rPr>
                                <w:color w:val="auto"/>
                              </w:rPr>
                              <w:t>-  Meredith Hogue:  4</w:t>
                            </w:r>
                            <w:r w:rsidRPr="00BC2BB5">
                              <w:rPr>
                                <w:color w:val="auto"/>
                                <w:vertAlign w:val="superscript"/>
                              </w:rPr>
                              <w:t>th</w:t>
                            </w:r>
                            <w:r>
                              <w:rPr>
                                <w:color w:val="auto"/>
                              </w:rPr>
                              <w:t xml:space="preserve"> on floor</w:t>
                            </w:r>
                          </w:p>
                          <w:p w14:paraId="032DBD0B" w14:textId="3C9434D0" w:rsidR="00A73555" w:rsidRDefault="00A73555" w:rsidP="001F3AD7">
                            <w:pPr>
                              <w:pStyle w:val="BodyText"/>
                              <w:rPr>
                                <w:color w:val="auto"/>
                              </w:rPr>
                            </w:pPr>
                            <w:r>
                              <w:rPr>
                                <w:color w:val="auto"/>
                              </w:rPr>
                              <w:t>-  Beth Born:  3</w:t>
                            </w:r>
                            <w:r w:rsidRPr="00BC2BB5">
                              <w:rPr>
                                <w:color w:val="auto"/>
                                <w:vertAlign w:val="superscript"/>
                              </w:rPr>
                              <w:t>rd</w:t>
                            </w:r>
                            <w:r>
                              <w:rPr>
                                <w:color w:val="auto"/>
                              </w:rPr>
                              <w:t xml:space="preserve"> on floor, 4</w:t>
                            </w:r>
                            <w:r w:rsidRPr="00BC2BB5">
                              <w:rPr>
                                <w:color w:val="auto"/>
                                <w:vertAlign w:val="superscript"/>
                              </w:rPr>
                              <w:t>th</w:t>
                            </w:r>
                            <w:r>
                              <w:rPr>
                                <w:color w:val="auto"/>
                              </w:rPr>
                              <w:t xml:space="preserve"> on trampoline, 5</w:t>
                            </w:r>
                            <w:r w:rsidRPr="00BC2BB5">
                              <w:rPr>
                                <w:color w:val="auto"/>
                                <w:vertAlign w:val="superscript"/>
                              </w:rPr>
                              <w:t>th</w:t>
                            </w:r>
                            <w:r>
                              <w:rPr>
                                <w:color w:val="auto"/>
                              </w:rPr>
                              <w:t xml:space="preserve"> on double mini</w:t>
                            </w:r>
                          </w:p>
                          <w:p w14:paraId="1FEC054E" w14:textId="7EB99990" w:rsidR="00A73555" w:rsidRDefault="00A73555" w:rsidP="001F3AD7">
                            <w:pPr>
                              <w:pStyle w:val="BodyText"/>
                              <w:rPr>
                                <w:color w:val="auto"/>
                              </w:rPr>
                            </w:pPr>
                            <w:r>
                              <w:rPr>
                                <w:color w:val="auto"/>
                              </w:rPr>
                              <w:t>-  Maddie Sikora:  2</w:t>
                            </w:r>
                            <w:r w:rsidRPr="00BC2BB5">
                              <w:rPr>
                                <w:color w:val="auto"/>
                                <w:vertAlign w:val="superscript"/>
                              </w:rPr>
                              <w:t>nd</w:t>
                            </w:r>
                            <w:r>
                              <w:rPr>
                                <w:color w:val="auto"/>
                              </w:rPr>
                              <w:t xml:space="preserve"> on trampoline, 3</w:t>
                            </w:r>
                            <w:r w:rsidRPr="00BC2BB5">
                              <w:rPr>
                                <w:color w:val="auto"/>
                                <w:vertAlign w:val="superscript"/>
                              </w:rPr>
                              <w:t>rd</w:t>
                            </w:r>
                            <w:r>
                              <w:rPr>
                                <w:color w:val="auto"/>
                              </w:rPr>
                              <w:t xml:space="preserve"> on double mini, 5</w:t>
                            </w:r>
                            <w:r w:rsidRPr="00BC2BB5">
                              <w:rPr>
                                <w:color w:val="auto"/>
                                <w:vertAlign w:val="superscript"/>
                              </w:rPr>
                              <w:t>th</w:t>
                            </w:r>
                            <w:r>
                              <w:rPr>
                                <w:color w:val="auto"/>
                              </w:rPr>
                              <w:t xml:space="preserve"> on floor</w:t>
                            </w:r>
                          </w:p>
                          <w:p w14:paraId="6DF66E54" w14:textId="12E6B495" w:rsidR="004538CC" w:rsidRDefault="004538CC" w:rsidP="001F3AD7">
                            <w:pPr>
                              <w:pStyle w:val="BodyText"/>
                              <w:rPr>
                                <w:color w:val="auto"/>
                              </w:rPr>
                            </w:pPr>
                            <w:r>
                              <w:rPr>
                                <w:color w:val="auto"/>
                              </w:rPr>
                              <w:t>-  Clementine Craft:  2</w:t>
                            </w:r>
                            <w:r w:rsidRPr="004538CC">
                              <w:rPr>
                                <w:color w:val="auto"/>
                                <w:vertAlign w:val="superscript"/>
                              </w:rPr>
                              <w:t>nd</w:t>
                            </w:r>
                            <w:r>
                              <w:rPr>
                                <w:color w:val="auto"/>
                              </w:rPr>
                              <w:t xml:space="preserve"> on floor</w:t>
                            </w:r>
                          </w:p>
                          <w:p w14:paraId="5F0FA494" w14:textId="7FDB0047" w:rsidR="00A73555" w:rsidRPr="004F017C" w:rsidRDefault="00A73555" w:rsidP="00BC2BB5">
                            <w:pPr>
                              <w:pStyle w:val="BodyText"/>
                              <w:rPr>
                                <w:color w:val="4A66AC" w:themeColor="accent4"/>
                              </w:rPr>
                            </w:pPr>
                          </w:p>
                          <w:p w14:paraId="7629AB90" w14:textId="03DD82C5" w:rsidR="00A73555" w:rsidRDefault="00A73555" w:rsidP="009872E6">
                            <w:pPr>
                              <w:pStyle w:val="Body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36.2pt;margin-top:317.75pt;width:275.8pt;height:811.8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" mv:complextextbox="1" filled="f" stroked="f">
                <v:textbox inset=",7.2pt,,7.2pt">
                  <w:txbxContent>
                    <w:p w14:paraId="1F4313C5" w14:textId="22BD6CFC" w:rsidR="00A73555" w:rsidRDefault="00A73555" w:rsidP="009872E6">
                      <w:pPr>
                        <w:pStyle w:val="BodyText"/>
                        <w:rPr>
                          <w:b/>
                          <w:color w:val="4A66AC" w:themeColor="accent4"/>
                          <w:sz w:val="26"/>
                          <w:szCs w:val="26"/>
                        </w:rPr>
                      </w:pPr>
                      <w:r w:rsidRPr="004F017C">
                        <w:rPr>
                          <w:b/>
                          <w:color w:val="4A66AC" w:themeColor="accent4"/>
                          <w:sz w:val="26"/>
                          <w:szCs w:val="26"/>
                        </w:rPr>
                        <w:t>Top Star T&amp;T – April 5</w:t>
                      </w:r>
                      <w:r w:rsidRPr="004F017C">
                        <w:rPr>
                          <w:b/>
                          <w:color w:val="4A66AC" w:themeColor="accent4"/>
                          <w:sz w:val="26"/>
                          <w:szCs w:val="26"/>
                          <w:vertAlign w:val="superscript"/>
                        </w:rPr>
                        <w:t>th</w:t>
                      </w:r>
                      <w:r w:rsidRPr="004F017C">
                        <w:rPr>
                          <w:b/>
                          <w:color w:val="4A66AC" w:themeColor="accent4"/>
                          <w:sz w:val="26"/>
                          <w:szCs w:val="26"/>
                        </w:rPr>
                        <w:t xml:space="preserve"> &amp; 6</w:t>
                      </w:r>
                      <w:r w:rsidRPr="004F017C">
                        <w:rPr>
                          <w:b/>
                          <w:color w:val="4A66AC" w:themeColor="accent4"/>
                          <w:sz w:val="26"/>
                          <w:szCs w:val="26"/>
                          <w:vertAlign w:val="superscript"/>
                        </w:rPr>
                        <w:t>th</w:t>
                      </w:r>
                      <w:r w:rsidRPr="004F017C">
                        <w:rPr>
                          <w:b/>
                          <w:color w:val="4A66AC" w:themeColor="accent4"/>
                          <w:sz w:val="26"/>
                          <w:szCs w:val="26"/>
                        </w:rPr>
                        <w:t xml:space="preserve"> – Chatham, IL</w:t>
                      </w:r>
                      <w:r>
                        <w:rPr>
                          <w:b/>
                          <w:color w:val="4A66AC" w:themeColor="accent4"/>
                          <w:sz w:val="26"/>
                          <w:szCs w:val="26"/>
                        </w:rPr>
                        <w:t xml:space="preserve"> </w:t>
                      </w:r>
                      <w:r w:rsidRPr="00BC2BB5">
                        <w:rPr>
                          <w:color w:val="4A66AC" w:themeColor="accent4"/>
                          <w:szCs w:val="22"/>
                        </w:rPr>
                        <w:t>(Look who got 5</w:t>
                      </w:r>
                      <w:r w:rsidRPr="00BC2BB5">
                        <w:rPr>
                          <w:color w:val="4A66AC" w:themeColor="accent4"/>
                          <w:szCs w:val="22"/>
                          <w:vertAlign w:val="superscript"/>
                        </w:rPr>
                        <w:t>th</w:t>
                      </w:r>
                      <w:r w:rsidRPr="00BC2BB5">
                        <w:rPr>
                          <w:color w:val="4A66AC" w:themeColor="accent4"/>
                          <w:szCs w:val="22"/>
                        </w:rPr>
                        <w:t xml:space="preserve"> place or higher!)</w:t>
                      </w:r>
                    </w:p>
                    <w:p w14:paraId="65DF30DE" w14:textId="01AFFD27" w:rsidR="00A73555" w:rsidRPr="001F3AD7" w:rsidRDefault="00A73555" w:rsidP="009872E6">
                      <w:pPr>
                        <w:pStyle w:val="BodyText"/>
                        <w:rPr>
                          <w:color w:val="auto"/>
                          <w:szCs w:val="22"/>
                        </w:rPr>
                      </w:pPr>
                      <w:r w:rsidRPr="001F3AD7">
                        <w:rPr>
                          <w:color w:val="auto"/>
                          <w:szCs w:val="22"/>
                        </w:rPr>
                        <w:t>-  Payton Turk:  3</w:t>
                      </w:r>
                      <w:r w:rsidRPr="001F3AD7">
                        <w:rPr>
                          <w:color w:val="auto"/>
                          <w:szCs w:val="22"/>
                          <w:vertAlign w:val="superscript"/>
                        </w:rPr>
                        <w:t>rd</w:t>
                      </w:r>
                      <w:r w:rsidRPr="001F3AD7">
                        <w:rPr>
                          <w:color w:val="auto"/>
                          <w:szCs w:val="22"/>
                        </w:rPr>
                        <w:t xml:space="preserve"> on double mini</w:t>
                      </w:r>
                    </w:p>
                    <w:p w14:paraId="22B12A49" w14:textId="6F8DB9F6" w:rsidR="00A73555" w:rsidRPr="001F3AD7" w:rsidRDefault="00A73555" w:rsidP="009872E6">
                      <w:pPr>
                        <w:pStyle w:val="BodyText"/>
                        <w:rPr>
                          <w:color w:val="auto"/>
                          <w:szCs w:val="22"/>
                        </w:rPr>
                      </w:pPr>
                      <w:r w:rsidRPr="001F3AD7">
                        <w:rPr>
                          <w:color w:val="auto"/>
                          <w:szCs w:val="22"/>
                        </w:rPr>
                        <w:t>-  Connelly Lahners:  2</w:t>
                      </w:r>
                      <w:r w:rsidRPr="001F3AD7">
                        <w:rPr>
                          <w:color w:val="auto"/>
                          <w:szCs w:val="22"/>
                          <w:vertAlign w:val="superscript"/>
                        </w:rPr>
                        <w:t>nd</w:t>
                      </w:r>
                      <w:r w:rsidRPr="001F3AD7">
                        <w:rPr>
                          <w:color w:val="auto"/>
                          <w:szCs w:val="22"/>
                        </w:rPr>
                        <w:t xml:space="preserve"> on double mini &amp; 4</w:t>
                      </w:r>
                      <w:r w:rsidRPr="001F3AD7">
                        <w:rPr>
                          <w:color w:val="auto"/>
                          <w:szCs w:val="22"/>
                          <w:vertAlign w:val="superscript"/>
                        </w:rPr>
                        <w:t>th</w:t>
                      </w:r>
                      <w:r w:rsidRPr="001F3AD7">
                        <w:rPr>
                          <w:color w:val="auto"/>
                          <w:szCs w:val="22"/>
                        </w:rPr>
                        <w:t xml:space="preserve"> on trampoline</w:t>
                      </w:r>
                    </w:p>
                    <w:p w14:paraId="62303C7F" w14:textId="60A2D1AA" w:rsidR="00A73555" w:rsidRPr="001F3AD7" w:rsidRDefault="00A73555" w:rsidP="009872E6">
                      <w:pPr>
                        <w:pStyle w:val="BodyText"/>
                        <w:rPr>
                          <w:color w:val="auto"/>
                          <w:szCs w:val="22"/>
                        </w:rPr>
                      </w:pPr>
                      <w:r w:rsidRPr="001F3AD7">
                        <w:rPr>
                          <w:color w:val="auto"/>
                          <w:szCs w:val="22"/>
                        </w:rPr>
                        <w:t>-  Spencer Lahners:  2</w:t>
                      </w:r>
                      <w:r w:rsidRPr="001F3AD7">
                        <w:rPr>
                          <w:color w:val="auto"/>
                          <w:szCs w:val="22"/>
                          <w:vertAlign w:val="superscript"/>
                        </w:rPr>
                        <w:t>nd</w:t>
                      </w:r>
                      <w:r w:rsidRPr="001F3AD7">
                        <w:rPr>
                          <w:color w:val="auto"/>
                          <w:szCs w:val="22"/>
                        </w:rPr>
                        <w:t xml:space="preserve"> on trampoline &amp; double mini</w:t>
                      </w:r>
                    </w:p>
                    <w:p w14:paraId="14E9E959" w14:textId="2E7024DE" w:rsidR="00A73555" w:rsidRPr="00BC2BB5" w:rsidRDefault="00A73555" w:rsidP="009872E6">
                      <w:pPr>
                        <w:pStyle w:val="BodyText"/>
                        <w:rPr>
                          <w:color w:val="auto"/>
                          <w:szCs w:val="22"/>
                        </w:rPr>
                      </w:pPr>
                      <w:r w:rsidRPr="001F3AD7">
                        <w:rPr>
                          <w:color w:val="auto"/>
                          <w:szCs w:val="22"/>
                        </w:rPr>
                        <w:t>-  Sierra Taylor:  2</w:t>
                      </w:r>
                      <w:r w:rsidRPr="001F3AD7">
                        <w:rPr>
                          <w:color w:val="auto"/>
                          <w:szCs w:val="22"/>
                          <w:vertAlign w:val="superscript"/>
                        </w:rPr>
                        <w:t>nd</w:t>
                      </w:r>
                      <w:r w:rsidRPr="001F3AD7">
                        <w:rPr>
                          <w:color w:val="auto"/>
                          <w:szCs w:val="22"/>
                        </w:rPr>
                        <w:t xml:space="preserve"> on floor</w:t>
                      </w:r>
                    </w:p>
                    <w:p w14:paraId="6CA9C92E" w14:textId="5A69885E" w:rsidR="00A73555" w:rsidRDefault="00A73555" w:rsidP="009872E6">
                      <w:pPr>
                        <w:pStyle w:val="BodyText"/>
                        <w:rPr>
                          <w:b/>
                          <w:color w:val="4A66AC" w:themeColor="accent4"/>
                          <w:sz w:val="26"/>
                          <w:szCs w:val="26"/>
                        </w:rPr>
                      </w:pPr>
                      <w:r w:rsidRPr="004F017C">
                        <w:rPr>
                          <w:b/>
                          <w:color w:val="4A66AC" w:themeColor="accent4"/>
                          <w:sz w:val="26"/>
                          <w:szCs w:val="26"/>
                        </w:rPr>
                        <w:t>Top Star Flyers – April 5</w:t>
                      </w:r>
                      <w:r w:rsidRPr="004F017C">
                        <w:rPr>
                          <w:b/>
                          <w:color w:val="4A66AC" w:themeColor="accent4"/>
                          <w:sz w:val="26"/>
                          <w:szCs w:val="26"/>
                          <w:vertAlign w:val="superscript"/>
                        </w:rPr>
                        <w:t>th</w:t>
                      </w:r>
                      <w:r w:rsidRPr="004F017C">
                        <w:rPr>
                          <w:b/>
                          <w:color w:val="4A66AC" w:themeColor="accent4"/>
                          <w:sz w:val="26"/>
                          <w:szCs w:val="26"/>
                        </w:rPr>
                        <w:t xml:space="preserve"> – DeQuoin, IL</w:t>
                      </w:r>
                    </w:p>
                    <w:p w14:paraId="7EB42AF7" w14:textId="450B2199" w:rsidR="00A73555" w:rsidRPr="00DD65A4" w:rsidRDefault="00A73555" w:rsidP="009872E6">
                      <w:pPr>
                        <w:pStyle w:val="BodyText"/>
                        <w:rPr>
                          <w:color w:val="auto"/>
                          <w:szCs w:val="22"/>
                        </w:rPr>
                      </w:pPr>
                      <w:r w:rsidRPr="00DD65A4">
                        <w:rPr>
                          <w:color w:val="auto"/>
                          <w:szCs w:val="22"/>
                        </w:rPr>
                        <w:t xml:space="preserve">- </w:t>
                      </w:r>
                      <w:r>
                        <w:rPr>
                          <w:color w:val="auto"/>
                          <w:szCs w:val="22"/>
                        </w:rPr>
                        <w:t xml:space="preserve"> </w:t>
                      </w:r>
                      <w:r w:rsidRPr="00DD65A4">
                        <w:rPr>
                          <w:color w:val="auto"/>
                          <w:szCs w:val="22"/>
                        </w:rPr>
                        <w:t xml:space="preserve">Junior Level 1’s:  </w:t>
                      </w:r>
                    </w:p>
                    <w:p w14:paraId="16411905" w14:textId="5714D0C8" w:rsidR="00A73555" w:rsidRPr="00DD65A4" w:rsidRDefault="00A73555" w:rsidP="009872E6">
                      <w:pPr>
                        <w:pStyle w:val="BodyText"/>
                        <w:rPr>
                          <w:color w:val="auto"/>
                          <w:szCs w:val="22"/>
                        </w:rPr>
                      </w:pPr>
                      <w:r w:rsidRPr="00DD65A4">
                        <w:rPr>
                          <w:color w:val="auto"/>
                          <w:szCs w:val="22"/>
                        </w:rPr>
                        <w:t xml:space="preserve">-  Junior Level 2’s:  </w:t>
                      </w:r>
                    </w:p>
                    <w:p w14:paraId="1DA156CB" w14:textId="68744E50" w:rsidR="00A73555" w:rsidRDefault="00A73555" w:rsidP="009872E6">
                      <w:pPr>
                        <w:pStyle w:val="BodyText"/>
                        <w:rPr>
                          <w:color w:val="4A66AC" w:themeColor="accent4"/>
                        </w:rPr>
                      </w:pPr>
                      <w:r w:rsidRPr="004F017C">
                        <w:rPr>
                          <w:b/>
                          <w:color w:val="4A66AC" w:themeColor="accent4"/>
                          <w:sz w:val="26"/>
                          <w:szCs w:val="26"/>
                        </w:rPr>
                        <w:t>Top Star T&amp;T – April 12</w:t>
                      </w:r>
                      <w:r w:rsidRPr="004F017C">
                        <w:rPr>
                          <w:b/>
                          <w:color w:val="4A66AC" w:themeColor="accent4"/>
                          <w:sz w:val="26"/>
                          <w:szCs w:val="26"/>
                          <w:vertAlign w:val="superscript"/>
                        </w:rPr>
                        <w:t>th</w:t>
                      </w:r>
                      <w:r w:rsidRPr="004F017C">
                        <w:rPr>
                          <w:b/>
                          <w:color w:val="4A66AC" w:themeColor="accent4"/>
                          <w:sz w:val="26"/>
                          <w:szCs w:val="26"/>
                        </w:rPr>
                        <w:t xml:space="preserve"> – East Peoria, IL</w:t>
                      </w:r>
                      <w:r>
                        <w:t xml:space="preserve">        </w:t>
                      </w:r>
                      <w:r w:rsidRPr="004F017C">
                        <w:rPr>
                          <w:color w:val="4A66AC" w:themeColor="accent4"/>
                        </w:rPr>
                        <w:t xml:space="preserve">(USAG state! Look who got </w:t>
                      </w:r>
                      <w:r>
                        <w:rPr>
                          <w:color w:val="4A66AC" w:themeColor="accent4"/>
                        </w:rPr>
                        <w:t>5</w:t>
                      </w:r>
                      <w:r w:rsidRPr="00BC2BB5">
                        <w:rPr>
                          <w:color w:val="4A66AC" w:themeColor="accent4"/>
                          <w:vertAlign w:val="superscript"/>
                        </w:rPr>
                        <w:t>th</w:t>
                      </w:r>
                      <w:r w:rsidRPr="004F017C">
                        <w:rPr>
                          <w:color w:val="4A66AC" w:themeColor="accent4"/>
                          <w:vertAlign w:val="superscript"/>
                        </w:rPr>
                        <w:t xml:space="preserve"> </w:t>
                      </w:r>
                      <w:r w:rsidRPr="004F017C">
                        <w:rPr>
                          <w:color w:val="4A66AC" w:themeColor="accent4"/>
                        </w:rPr>
                        <w:t>place or higher!)</w:t>
                      </w:r>
                    </w:p>
                    <w:p w14:paraId="759A1050" w14:textId="70A804D5" w:rsidR="00A73555" w:rsidRPr="00BC2BB5" w:rsidRDefault="00A73555" w:rsidP="001F3AD7">
                      <w:pPr>
                        <w:pStyle w:val="BodyText"/>
                        <w:rPr>
                          <w:color w:val="auto"/>
                        </w:rPr>
                      </w:pPr>
                      <w:r w:rsidRPr="00BC2BB5">
                        <w:rPr>
                          <w:color w:val="auto"/>
                        </w:rPr>
                        <w:t>-  Grace Skube:  2</w:t>
                      </w:r>
                      <w:r w:rsidRPr="00BC2BB5">
                        <w:rPr>
                          <w:color w:val="auto"/>
                          <w:vertAlign w:val="superscript"/>
                        </w:rPr>
                        <w:t>nd</w:t>
                      </w:r>
                      <w:r w:rsidRPr="00BC2BB5">
                        <w:rPr>
                          <w:color w:val="auto"/>
                        </w:rPr>
                        <w:t xml:space="preserve"> on floor, 4</w:t>
                      </w:r>
                      <w:r w:rsidRPr="00BC2BB5">
                        <w:rPr>
                          <w:color w:val="auto"/>
                          <w:vertAlign w:val="superscript"/>
                        </w:rPr>
                        <w:t>th</w:t>
                      </w:r>
                      <w:r w:rsidRPr="00BC2BB5">
                        <w:rPr>
                          <w:color w:val="auto"/>
                        </w:rPr>
                        <w:t xml:space="preserve"> on trampoline, 5</w:t>
                      </w:r>
                      <w:r w:rsidRPr="00BC2BB5">
                        <w:rPr>
                          <w:color w:val="auto"/>
                          <w:vertAlign w:val="superscript"/>
                        </w:rPr>
                        <w:t>th</w:t>
                      </w:r>
                      <w:r w:rsidRPr="00BC2BB5">
                        <w:rPr>
                          <w:color w:val="auto"/>
                        </w:rPr>
                        <w:t xml:space="preserve"> on double mini</w:t>
                      </w:r>
                    </w:p>
                    <w:p w14:paraId="329747BE" w14:textId="32EB3F5D" w:rsidR="00A73555" w:rsidRPr="00BC2BB5" w:rsidRDefault="00A73555" w:rsidP="001F3AD7">
                      <w:pPr>
                        <w:pStyle w:val="BodyText"/>
                        <w:rPr>
                          <w:color w:val="auto"/>
                        </w:rPr>
                      </w:pPr>
                      <w:r w:rsidRPr="00BC2BB5">
                        <w:rPr>
                          <w:color w:val="auto"/>
                        </w:rPr>
                        <w:t>-  Kendra Snelling:  1</w:t>
                      </w:r>
                      <w:r w:rsidRPr="00BC2BB5">
                        <w:rPr>
                          <w:color w:val="auto"/>
                          <w:vertAlign w:val="superscript"/>
                        </w:rPr>
                        <w:t>st</w:t>
                      </w:r>
                      <w:r w:rsidRPr="00BC2BB5">
                        <w:rPr>
                          <w:color w:val="auto"/>
                        </w:rPr>
                        <w:t xml:space="preserve"> on floor</w:t>
                      </w:r>
                    </w:p>
                    <w:p w14:paraId="5EE93035" w14:textId="4F33812C" w:rsidR="00A73555" w:rsidRPr="00BC2BB5" w:rsidRDefault="00A73555" w:rsidP="001F3AD7">
                      <w:pPr>
                        <w:pStyle w:val="BodyText"/>
                        <w:rPr>
                          <w:color w:val="auto"/>
                        </w:rPr>
                      </w:pPr>
                      <w:r w:rsidRPr="00BC2BB5">
                        <w:rPr>
                          <w:color w:val="auto"/>
                        </w:rPr>
                        <w:t>-  Taylor Hannagan:  5</w:t>
                      </w:r>
                      <w:r w:rsidRPr="00BC2BB5">
                        <w:rPr>
                          <w:color w:val="auto"/>
                          <w:vertAlign w:val="superscript"/>
                        </w:rPr>
                        <w:t>th</w:t>
                      </w:r>
                      <w:r w:rsidRPr="00BC2BB5">
                        <w:rPr>
                          <w:color w:val="auto"/>
                        </w:rPr>
                        <w:t xml:space="preserve"> on floor</w:t>
                      </w:r>
                    </w:p>
                    <w:p w14:paraId="5728B1A2" w14:textId="1DA80257" w:rsidR="00A73555" w:rsidRDefault="00A73555" w:rsidP="001F3AD7">
                      <w:pPr>
                        <w:pStyle w:val="BodyText"/>
                        <w:rPr>
                          <w:color w:val="auto"/>
                        </w:rPr>
                      </w:pPr>
                      <w:r w:rsidRPr="00BC2BB5">
                        <w:rPr>
                          <w:color w:val="auto"/>
                        </w:rPr>
                        <w:t>-  Sierra Taylor:  3</w:t>
                      </w:r>
                      <w:r w:rsidRPr="00BC2BB5">
                        <w:rPr>
                          <w:color w:val="auto"/>
                          <w:vertAlign w:val="superscript"/>
                        </w:rPr>
                        <w:t>rd</w:t>
                      </w:r>
                      <w:r w:rsidRPr="00BC2BB5">
                        <w:rPr>
                          <w:color w:val="auto"/>
                        </w:rPr>
                        <w:t xml:space="preserve"> on floor, 5</w:t>
                      </w:r>
                      <w:r w:rsidRPr="00BC2BB5">
                        <w:rPr>
                          <w:color w:val="auto"/>
                          <w:vertAlign w:val="superscript"/>
                        </w:rPr>
                        <w:t>th</w:t>
                      </w:r>
                      <w:r w:rsidRPr="00BC2BB5">
                        <w:rPr>
                          <w:color w:val="auto"/>
                        </w:rPr>
                        <w:t xml:space="preserve"> on double mini</w:t>
                      </w:r>
                    </w:p>
                    <w:p w14:paraId="516E80E5" w14:textId="0CBA0193" w:rsidR="00A73555" w:rsidRDefault="00A73555" w:rsidP="001F3AD7">
                      <w:pPr>
                        <w:pStyle w:val="BodyText"/>
                        <w:rPr>
                          <w:color w:val="auto"/>
                        </w:rPr>
                      </w:pPr>
                      <w:r>
                        <w:rPr>
                          <w:color w:val="auto"/>
                        </w:rPr>
                        <w:t>-  Meredith Hogue:  4</w:t>
                      </w:r>
                      <w:r w:rsidRPr="00BC2BB5">
                        <w:rPr>
                          <w:color w:val="auto"/>
                          <w:vertAlign w:val="superscript"/>
                        </w:rPr>
                        <w:t>th</w:t>
                      </w:r>
                      <w:r>
                        <w:rPr>
                          <w:color w:val="auto"/>
                        </w:rPr>
                        <w:t xml:space="preserve"> on floor</w:t>
                      </w:r>
                    </w:p>
                    <w:p w14:paraId="032DBD0B" w14:textId="3C9434D0" w:rsidR="00A73555" w:rsidRDefault="00A73555" w:rsidP="001F3AD7">
                      <w:pPr>
                        <w:pStyle w:val="BodyText"/>
                        <w:rPr>
                          <w:color w:val="auto"/>
                        </w:rPr>
                      </w:pPr>
                      <w:r>
                        <w:rPr>
                          <w:color w:val="auto"/>
                        </w:rPr>
                        <w:t>-  Beth Born:  3</w:t>
                      </w:r>
                      <w:r w:rsidRPr="00BC2BB5">
                        <w:rPr>
                          <w:color w:val="auto"/>
                          <w:vertAlign w:val="superscript"/>
                        </w:rPr>
                        <w:t>rd</w:t>
                      </w:r>
                      <w:r>
                        <w:rPr>
                          <w:color w:val="auto"/>
                        </w:rPr>
                        <w:t xml:space="preserve"> on floor, 4</w:t>
                      </w:r>
                      <w:r w:rsidRPr="00BC2BB5">
                        <w:rPr>
                          <w:color w:val="auto"/>
                          <w:vertAlign w:val="superscript"/>
                        </w:rPr>
                        <w:t>th</w:t>
                      </w:r>
                      <w:r>
                        <w:rPr>
                          <w:color w:val="auto"/>
                        </w:rPr>
                        <w:t xml:space="preserve"> on trampoline, 5</w:t>
                      </w:r>
                      <w:r w:rsidRPr="00BC2BB5">
                        <w:rPr>
                          <w:color w:val="auto"/>
                          <w:vertAlign w:val="superscript"/>
                        </w:rPr>
                        <w:t>th</w:t>
                      </w:r>
                      <w:r>
                        <w:rPr>
                          <w:color w:val="auto"/>
                        </w:rPr>
                        <w:t xml:space="preserve"> on double mini</w:t>
                      </w:r>
                    </w:p>
                    <w:p w14:paraId="1FEC054E" w14:textId="7EB99990" w:rsidR="00A73555" w:rsidRDefault="00A73555" w:rsidP="001F3AD7">
                      <w:pPr>
                        <w:pStyle w:val="BodyText"/>
                        <w:rPr>
                          <w:color w:val="auto"/>
                        </w:rPr>
                      </w:pPr>
                      <w:r>
                        <w:rPr>
                          <w:color w:val="auto"/>
                        </w:rPr>
                        <w:t>-  Maddie Sikora:  2</w:t>
                      </w:r>
                      <w:r w:rsidRPr="00BC2BB5">
                        <w:rPr>
                          <w:color w:val="auto"/>
                          <w:vertAlign w:val="superscript"/>
                        </w:rPr>
                        <w:t>nd</w:t>
                      </w:r>
                      <w:r>
                        <w:rPr>
                          <w:color w:val="auto"/>
                        </w:rPr>
                        <w:t xml:space="preserve"> on trampoline, 3</w:t>
                      </w:r>
                      <w:r w:rsidRPr="00BC2BB5">
                        <w:rPr>
                          <w:color w:val="auto"/>
                          <w:vertAlign w:val="superscript"/>
                        </w:rPr>
                        <w:t>rd</w:t>
                      </w:r>
                      <w:r>
                        <w:rPr>
                          <w:color w:val="auto"/>
                        </w:rPr>
                        <w:t xml:space="preserve"> on double mini, 5</w:t>
                      </w:r>
                      <w:r w:rsidRPr="00BC2BB5">
                        <w:rPr>
                          <w:color w:val="auto"/>
                          <w:vertAlign w:val="superscript"/>
                        </w:rPr>
                        <w:t>th</w:t>
                      </w:r>
                      <w:r>
                        <w:rPr>
                          <w:color w:val="auto"/>
                        </w:rPr>
                        <w:t xml:space="preserve"> on floor</w:t>
                      </w:r>
                    </w:p>
                    <w:p w14:paraId="6DF66E54" w14:textId="12E6B495" w:rsidR="004538CC" w:rsidRDefault="004538CC" w:rsidP="001F3AD7">
                      <w:pPr>
                        <w:pStyle w:val="BodyText"/>
                        <w:rPr>
                          <w:color w:val="auto"/>
                        </w:rPr>
                      </w:pPr>
                      <w:r>
                        <w:rPr>
                          <w:color w:val="auto"/>
                        </w:rPr>
                        <w:t>-  Clementine Craft:  2</w:t>
                      </w:r>
                      <w:r w:rsidRPr="004538CC">
                        <w:rPr>
                          <w:color w:val="auto"/>
                          <w:vertAlign w:val="superscript"/>
                        </w:rPr>
                        <w:t>nd</w:t>
                      </w:r>
                      <w:r>
                        <w:rPr>
                          <w:color w:val="auto"/>
                        </w:rPr>
                        <w:t xml:space="preserve"> on floor</w:t>
                      </w:r>
                    </w:p>
                    <w:p w14:paraId="5F0FA494" w14:textId="7FDB0047" w:rsidR="00A73555" w:rsidRPr="004F017C" w:rsidRDefault="00A73555" w:rsidP="00BC2BB5">
                      <w:pPr>
                        <w:pStyle w:val="BodyText"/>
                        <w:rPr>
                          <w:color w:val="4A66AC" w:themeColor="accent4"/>
                        </w:rPr>
                      </w:pPr>
                    </w:p>
                    <w:p w14:paraId="7629AB90" w14:textId="03DD82C5" w:rsidR="00A73555" w:rsidRDefault="00A73555" w:rsidP="009872E6">
                      <w:pPr>
                        <w:pStyle w:val="BodyText"/>
                      </w:pPr>
                    </w:p>
                  </w:txbxContent>
                </v:textbox>
                <w10:wrap type="tight" anchorx="page" anchory="page"/>
              </v:shape>
            </w:pict>
          </mc:Fallback>
        </mc:AlternateContent>
      </w:r>
      <w:r w:rsidR="004538CC">
        <w:rPr>
          <w:noProof/>
        </w:rPr>
        <mc:AlternateContent>
          <mc:Choice Requires="wps">
            <w:drawing>
              <wp:anchor distT="0" distB="0" distL="114300" distR="114300" simplePos="0" relativeHeight="251658271" behindDoc="0" locked="0" layoutInCell="1" allowOverlap="1" wp14:anchorId="1D45CE8D" wp14:editId="4090D0F7">
                <wp:simplePos x="0" y="0"/>
                <wp:positionH relativeFrom="page">
                  <wp:posOffset>482600</wp:posOffset>
                </wp:positionH>
                <wp:positionV relativeFrom="page">
                  <wp:posOffset>3669030</wp:posOffset>
                </wp:positionV>
                <wp:extent cx="3337560" cy="603250"/>
                <wp:effectExtent l="0" t="0" r="0" b="0"/>
                <wp:wrapTight wrapText="bothSides">
                  <wp:wrapPolygon edited="0">
                    <wp:start x="164" y="909"/>
                    <wp:lineTo x="164" y="20008"/>
                    <wp:lineTo x="21205" y="20008"/>
                    <wp:lineTo x="21205" y="909"/>
                    <wp:lineTo x="164" y="909"/>
                  </wp:wrapPolygon>
                </wp:wrapTight>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5E2D47" w14:textId="77777777" w:rsidR="00A73555" w:rsidRPr="00B83FE1" w:rsidRDefault="00A73555" w:rsidP="00B83FE1">
                            <w:pPr>
                              <w:spacing w:after="0"/>
                              <w:jc w:val="center"/>
                              <w:rPr>
                                <w:color w:val="629DD1" w:themeColor="accent1"/>
                                <w:sz w:val="40"/>
                                <w:szCs w:val="40"/>
                              </w:rPr>
                            </w:pPr>
                            <w:r w:rsidRPr="00B83FE1">
                              <w:rPr>
                                <w:color w:val="629DD1" w:themeColor="accent1"/>
                                <w:sz w:val="40"/>
                                <w:szCs w:val="40"/>
                              </w:rPr>
                              <w:t>April Competition Results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margin-left:38pt;margin-top:288.9pt;width:262.8pt;height:47.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" filled="f" stroked="f">
                <v:textbox inset=",7.2pt,,7.2pt">
                  <w:txbxContent>
                    <w:p w14:paraId="7B5E2D47" w14:textId="77777777" w:rsidR="00A73555" w:rsidRPr="00B83FE1" w:rsidRDefault="00A73555" w:rsidP="00B83FE1">
                      <w:pPr>
                        <w:spacing w:after="0"/>
                        <w:jc w:val="center"/>
                        <w:rPr>
                          <w:color w:val="629DD1" w:themeColor="accent1"/>
                          <w:sz w:val="40"/>
                          <w:szCs w:val="40"/>
                        </w:rPr>
                      </w:pPr>
                      <w:r w:rsidRPr="00B83FE1">
                        <w:rPr>
                          <w:color w:val="629DD1" w:themeColor="accent1"/>
                          <w:sz w:val="40"/>
                          <w:szCs w:val="40"/>
                        </w:rPr>
                        <w:t>April Competition Results</w:t>
                      </w:r>
                    </w:p>
                  </w:txbxContent>
                </v:textbox>
                <w10:wrap type="tight" anchorx="page" anchory="page"/>
              </v:shape>
            </w:pict>
          </mc:Fallback>
        </mc:AlternateContent>
      </w:r>
      <w:r w:rsidR="0035273E">
        <w:rPr>
          <w:noProof/>
        </w:rPr>
        <mc:AlternateContent>
          <mc:Choice Requires="wps">
            <w:drawing>
              <wp:anchor distT="0" distB="0" distL="114300" distR="114300" simplePos="0" relativeHeight="251723839" behindDoc="0" locked="0" layoutInCell="1" allowOverlap="1" wp14:anchorId="3964CF40" wp14:editId="5F57BFD1">
                <wp:simplePos x="0" y="0"/>
                <wp:positionH relativeFrom="page">
                  <wp:posOffset>3901440</wp:posOffset>
                </wp:positionH>
                <wp:positionV relativeFrom="page">
                  <wp:posOffset>7251700</wp:posOffset>
                </wp:positionV>
                <wp:extent cx="3426460" cy="2349500"/>
                <wp:effectExtent l="0" t="0" r="27940" b="38100"/>
                <wp:wrapThrough wrapText="bothSides">
                  <wp:wrapPolygon edited="0">
                    <wp:start x="0" y="0"/>
                    <wp:lineTo x="0" y="21717"/>
                    <wp:lineTo x="21616" y="21717"/>
                    <wp:lineTo x="21616"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3426460" cy="2349500"/>
                        </a:xfrm>
                        <a:prstGeom prst="rect">
                          <a:avLst/>
                        </a:prstGeom>
                        <a:noFill/>
                        <a:ln>
                          <a:solidFill>
                            <a:schemeClr val="accent2">
                              <a:lumMod val="75000"/>
                            </a:schemeClr>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585E66" w14:textId="77777777" w:rsidR="00A73555" w:rsidRPr="0035273E" w:rsidRDefault="00A73555" w:rsidP="0035273E">
                            <w:pPr>
                              <w:pStyle w:val="BodyText3"/>
                              <w:jc w:val="center"/>
                              <w:rPr>
                                <w:color w:val="2C6ABD"/>
                                <w:sz w:val="40"/>
                                <w:szCs w:val="40"/>
                              </w:rPr>
                            </w:pPr>
                            <w:r w:rsidRPr="0035273E">
                              <w:rPr>
                                <w:color w:val="2C6ABD"/>
                                <w:sz w:val="40"/>
                                <w:szCs w:val="40"/>
                              </w:rPr>
                              <w:t>Upcoming Competitions!</w:t>
                            </w:r>
                          </w:p>
                          <w:p w14:paraId="2E2A5363" w14:textId="403B0F0B" w:rsidR="00A73555" w:rsidRDefault="00A73555" w:rsidP="0035273E">
                            <w:pPr>
                              <w:pStyle w:val="BodyText3"/>
                              <w:spacing w:line="360" w:lineRule="auto"/>
                              <w:rPr>
                                <w:sz w:val="24"/>
                                <w:szCs w:val="24"/>
                              </w:rPr>
                            </w:pPr>
                            <w:r>
                              <w:rPr>
                                <w:sz w:val="24"/>
                                <w:szCs w:val="24"/>
                              </w:rPr>
                              <w:t xml:space="preserve">     </w:t>
                            </w:r>
                            <w:r w:rsidRPr="006D5463">
                              <w:rPr>
                                <w:sz w:val="24"/>
                                <w:szCs w:val="24"/>
                              </w:rPr>
                              <w:t>May 3</w:t>
                            </w:r>
                            <w:r w:rsidRPr="006D5463">
                              <w:rPr>
                                <w:sz w:val="24"/>
                                <w:szCs w:val="24"/>
                                <w:vertAlign w:val="superscript"/>
                              </w:rPr>
                              <w:t>rd</w:t>
                            </w:r>
                            <w:r w:rsidRPr="006D5463">
                              <w:rPr>
                                <w:sz w:val="24"/>
                                <w:szCs w:val="24"/>
                              </w:rPr>
                              <w:t xml:space="preserve"> – </w:t>
                            </w:r>
                            <w:r>
                              <w:rPr>
                                <w:sz w:val="24"/>
                                <w:szCs w:val="24"/>
                              </w:rPr>
                              <w:t>Cheer competition in Benton, Illinois</w:t>
                            </w:r>
                          </w:p>
                          <w:p w14:paraId="28CDB8C2" w14:textId="399EBCC9" w:rsidR="00A73555" w:rsidRDefault="00A73555" w:rsidP="0035273E">
                            <w:pPr>
                              <w:pStyle w:val="BodyText3"/>
                              <w:spacing w:line="360" w:lineRule="auto"/>
                              <w:rPr>
                                <w:sz w:val="24"/>
                                <w:szCs w:val="24"/>
                              </w:rPr>
                            </w:pPr>
                            <w:r>
                              <w:rPr>
                                <w:sz w:val="24"/>
                                <w:szCs w:val="24"/>
                              </w:rPr>
                              <w:t xml:space="preserve">     May 17</w:t>
                            </w:r>
                            <w:r w:rsidRPr="006D5463">
                              <w:rPr>
                                <w:sz w:val="24"/>
                                <w:szCs w:val="24"/>
                                <w:vertAlign w:val="superscript"/>
                              </w:rPr>
                              <w:t>th</w:t>
                            </w:r>
                            <w:r>
                              <w:rPr>
                                <w:sz w:val="24"/>
                                <w:szCs w:val="24"/>
                              </w:rPr>
                              <w:t xml:space="preserve"> &amp; 18</w:t>
                            </w:r>
                            <w:r w:rsidRPr="006D5463">
                              <w:rPr>
                                <w:sz w:val="24"/>
                                <w:szCs w:val="24"/>
                                <w:vertAlign w:val="superscript"/>
                              </w:rPr>
                              <w:t>th</w:t>
                            </w:r>
                            <w:r>
                              <w:rPr>
                                <w:sz w:val="24"/>
                                <w:szCs w:val="24"/>
                              </w:rPr>
                              <w:t xml:space="preserve"> – USAG T&amp;T Regional competition in Peoria, Illinois</w:t>
                            </w:r>
                          </w:p>
                          <w:p w14:paraId="7735C25D" w14:textId="071B6008" w:rsidR="00A73555" w:rsidRPr="006D5463" w:rsidRDefault="00A73555" w:rsidP="0035273E">
                            <w:pPr>
                              <w:pStyle w:val="BodyText3"/>
                              <w:spacing w:line="360" w:lineRule="auto"/>
                              <w:rPr>
                                <w:sz w:val="24"/>
                                <w:szCs w:val="24"/>
                              </w:rPr>
                            </w:pPr>
                            <w:r>
                              <w:rPr>
                                <w:sz w:val="24"/>
                                <w:szCs w:val="24"/>
                              </w:rPr>
                              <w:t xml:space="preserve">     May 18</w:t>
                            </w:r>
                            <w:r w:rsidRPr="0035273E">
                              <w:rPr>
                                <w:sz w:val="24"/>
                                <w:szCs w:val="24"/>
                                <w:vertAlign w:val="superscript"/>
                              </w:rPr>
                              <w:t>th</w:t>
                            </w:r>
                            <w:r>
                              <w:rPr>
                                <w:sz w:val="24"/>
                                <w:szCs w:val="24"/>
                              </w:rPr>
                              <w:t xml:space="preserve"> – Cheer State competition in Effingham, Illinois</w:t>
                            </w:r>
                          </w:p>
                          <w:p w14:paraId="3B98B1D6" w14:textId="77777777" w:rsidR="00A73555" w:rsidRDefault="00A73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7" type="#_x0000_t202" style="position:absolute;margin-left:307.2pt;margin-top:571pt;width:269.8pt;height:185pt;z-index:25172383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" mv:complextextbox="1" filled="f" strokecolor="#1e5e9f [2405]">
                <v:textbox>
                  <w:txbxContent>
                    <w:p w14:paraId="59585E66" w14:textId="77777777" w:rsidR="00A73555" w:rsidRPr="0035273E" w:rsidRDefault="00A73555" w:rsidP="0035273E">
                      <w:pPr>
                        <w:pStyle w:val="BodyText3"/>
                        <w:jc w:val="center"/>
                        <w:rPr>
                          <w:color w:val="2C6ABD"/>
                          <w:sz w:val="40"/>
                          <w:szCs w:val="40"/>
                        </w:rPr>
                      </w:pPr>
                      <w:r w:rsidRPr="0035273E">
                        <w:rPr>
                          <w:color w:val="2C6ABD"/>
                          <w:sz w:val="40"/>
                          <w:szCs w:val="40"/>
                        </w:rPr>
                        <w:t>Upcoming Competitions!</w:t>
                      </w:r>
                    </w:p>
                    <w:p w14:paraId="2E2A5363" w14:textId="403B0F0B" w:rsidR="00A73555" w:rsidRDefault="00A73555" w:rsidP="0035273E">
                      <w:pPr>
                        <w:pStyle w:val="BodyText3"/>
                        <w:spacing w:line="360" w:lineRule="auto"/>
                        <w:rPr>
                          <w:sz w:val="24"/>
                          <w:szCs w:val="24"/>
                        </w:rPr>
                      </w:pPr>
                      <w:r>
                        <w:rPr>
                          <w:sz w:val="24"/>
                          <w:szCs w:val="24"/>
                        </w:rPr>
                        <w:t xml:space="preserve">     </w:t>
                      </w:r>
                      <w:r w:rsidRPr="006D5463">
                        <w:rPr>
                          <w:sz w:val="24"/>
                          <w:szCs w:val="24"/>
                        </w:rPr>
                        <w:t>May 3</w:t>
                      </w:r>
                      <w:r w:rsidRPr="006D5463">
                        <w:rPr>
                          <w:sz w:val="24"/>
                          <w:szCs w:val="24"/>
                          <w:vertAlign w:val="superscript"/>
                        </w:rPr>
                        <w:t>rd</w:t>
                      </w:r>
                      <w:r w:rsidRPr="006D5463">
                        <w:rPr>
                          <w:sz w:val="24"/>
                          <w:szCs w:val="24"/>
                        </w:rPr>
                        <w:t xml:space="preserve"> – </w:t>
                      </w:r>
                      <w:r>
                        <w:rPr>
                          <w:sz w:val="24"/>
                          <w:szCs w:val="24"/>
                        </w:rPr>
                        <w:t>Cheer competition in Benton, Illinois</w:t>
                      </w:r>
                    </w:p>
                    <w:p w14:paraId="28CDB8C2" w14:textId="399EBCC9" w:rsidR="00A73555" w:rsidRDefault="00A73555" w:rsidP="0035273E">
                      <w:pPr>
                        <w:pStyle w:val="BodyText3"/>
                        <w:spacing w:line="360" w:lineRule="auto"/>
                        <w:rPr>
                          <w:sz w:val="24"/>
                          <w:szCs w:val="24"/>
                        </w:rPr>
                      </w:pPr>
                      <w:r>
                        <w:rPr>
                          <w:sz w:val="24"/>
                          <w:szCs w:val="24"/>
                        </w:rPr>
                        <w:t xml:space="preserve">     May 17</w:t>
                      </w:r>
                      <w:r w:rsidRPr="006D5463">
                        <w:rPr>
                          <w:sz w:val="24"/>
                          <w:szCs w:val="24"/>
                          <w:vertAlign w:val="superscript"/>
                        </w:rPr>
                        <w:t>th</w:t>
                      </w:r>
                      <w:r>
                        <w:rPr>
                          <w:sz w:val="24"/>
                          <w:szCs w:val="24"/>
                        </w:rPr>
                        <w:t xml:space="preserve"> &amp; 18</w:t>
                      </w:r>
                      <w:r w:rsidRPr="006D5463">
                        <w:rPr>
                          <w:sz w:val="24"/>
                          <w:szCs w:val="24"/>
                          <w:vertAlign w:val="superscript"/>
                        </w:rPr>
                        <w:t>th</w:t>
                      </w:r>
                      <w:r>
                        <w:rPr>
                          <w:sz w:val="24"/>
                          <w:szCs w:val="24"/>
                        </w:rPr>
                        <w:t xml:space="preserve"> – USAG T&amp;T Regional competition in Peoria, Illinois</w:t>
                      </w:r>
                    </w:p>
                    <w:p w14:paraId="7735C25D" w14:textId="071B6008" w:rsidR="00A73555" w:rsidRPr="006D5463" w:rsidRDefault="00A73555" w:rsidP="0035273E">
                      <w:pPr>
                        <w:pStyle w:val="BodyText3"/>
                        <w:spacing w:line="360" w:lineRule="auto"/>
                        <w:rPr>
                          <w:sz w:val="24"/>
                          <w:szCs w:val="24"/>
                        </w:rPr>
                      </w:pPr>
                      <w:r>
                        <w:rPr>
                          <w:sz w:val="24"/>
                          <w:szCs w:val="24"/>
                        </w:rPr>
                        <w:t xml:space="preserve">     May 18</w:t>
                      </w:r>
                      <w:r w:rsidRPr="0035273E">
                        <w:rPr>
                          <w:sz w:val="24"/>
                          <w:szCs w:val="24"/>
                          <w:vertAlign w:val="superscript"/>
                        </w:rPr>
                        <w:t>th</w:t>
                      </w:r>
                      <w:r>
                        <w:rPr>
                          <w:sz w:val="24"/>
                          <w:szCs w:val="24"/>
                        </w:rPr>
                        <w:t xml:space="preserve"> – Cheer State competition in Effingham, Illinois</w:t>
                      </w:r>
                    </w:p>
                    <w:p w14:paraId="3B98B1D6" w14:textId="77777777" w:rsidR="00A73555" w:rsidRDefault="00A73555"/>
                  </w:txbxContent>
                </v:textbox>
                <w10:wrap type="through" anchorx="page" anchory="page"/>
              </v:shape>
            </w:pict>
          </mc:Fallback>
        </mc:AlternateContent>
      </w:r>
      <w:r w:rsidR="0035273E">
        <w:rPr>
          <w:noProof/>
        </w:rPr>
        <mc:AlternateContent>
          <mc:Choice Requires="wps">
            <w:drawing>
              <wp:anchor distT="0" distB="0" distL="114300" distR="114300" simplePos="0" relativeHeight="251658258" behindDoc="0" locked="0" layoutInCell="1" allowOverlap="1" wp14:anchorId="6D61A989" wp14:editId="5C9C01A0">
                <wp:simplePos x="0" y="0"/>
                <wp:positionH relativeFrom="page">
                  <wp:posOffset>3898900</wp:posOffset>
                </wp:positionH>
                <wp:positionV relativeFrom="page">
                  <wp:posOffset>7263130</wp:posOffset>
                </wp:positionV>
                <wp:extent cx="3429000" cy="2349500"/>
                <wp:effectExtent l="0" t="0" r="0" b="12700"/>
                <wp:wrapThrough wrapText="bothSides">
                  <wp:wrapPolygon edited="0">
                    <wp:start x="0" y="0"/>
                    <wp:lineTo x="0" y="21483"/>
                    <wp:lineTo x="21440" y="21483"/>
                    <wp:lineTo x="21440" y="0"/>
                    <wp:lineTo x="0" y="0"/>
                  </wp:wrapPolygon>
                </wp:wrapThrough>
                <wp:docPr id="2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349500"/>
                        </a:xfrm>
                        <a:prstGeom prst="rect">
                          <a:avLst/>
                        </a:prstGeom>
                        <a:solidFill>
                          <a:schemeClr val="accent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60314F" w14:textId="77777777" w:rsidR="00A73555" w:rsidRPr="009872E6" w:rsidRDefault="00A73555" w:rsidP="009872E6">
                            <w:pPr>
                              <w:pStyle w:val="BodyText3"/>
                              <w:rPr>
                                <w:sz w:val="40"/>
                                <w:szCs w:val="40"/>
                              </w:rPr>
                            </w:pPr>
                          </w:p>
                        </w:txbxContent>
                      </wps:txbx>
                      <wps:bodyPr rot="0" vert="horz" wrap="square" lIns="137160" tIns="137160" rIns="137160" bIns="137160" anchor="t" anchorCtr="0" upright="1">
                        <a:noAutofit/>
                      </wps:bodyPr>
                    </wps:wsp>
                  </a:graphicData>
                </a:graphic>
                <wp14:sizeRelV relativeFrom="margin">
                  <wp14:pctHeight>0</wp14:pctHeight>
                </wp14:sizeRelV>
              </wp:anchor>
            </w:drawing>
          </mc:Choice>
          <mc:Fallback>
            <w:pict>
              <v:rect id="Rectangle 483" o:spid="_x0000_s1038" style="position:absolute;margin-left:307pt;margin-top:571.9pt;width:270pt;height:185pt;z-index:25165825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" mv:complextextbox="1" fillcolor="#629dd1 [3204]" stroked="f">
                <v:textbox inset="10.8pt,10.8pt,10.8pt,10.8pt">
                  <w:txbxContent>
                    <w:p w14:paraId="4D60314F" w14:textId="77777777" w:rsidR="00A73555" w:rsidRPr="009872E6" w:rsidRDefault="00A73555" w:rsidP="009872E6">
                      <w:pPr>
                        <w:pStyle w:val="BodyText3"/>
                        <w:rPr>
                          <w:sz w:val="40"/>
                          <w:szCs w:val="40"/>
                        </w:rPr>
                      </w:pPr>
                    </w:p>
                  </w:txbxContent>
                </v:textbox>
                <w10:wrap type="through" anchorx="page" anchory="page"/>
              </v:rect>
            </w:pict>
          </mc:Fallback>
        </mc:AlternateContent>
      </w:r>
      <w:r w:rsidR="0035273E">
        <w:rPr>
          <w:noProof/>
        </w:rPr>
        <w:drawing>
          <wp:anchor distT="0" distB="0" distL="114300" distR="114300" simplePos="0" relativeHeight="251722815" behindDoc="0" locked="0" layoutInCell="1" allowOverlap="1" wp14:anchorId="34D4F2D1" wp14:editId="19FC8F75">
            <wp:simplePos x="0" y="0"/>
            <wp:positionH relativeFrom="page">
              <wp:posOffset>3930650</wp:posOffset>
            </wp:positionH>
            <wp:positionV relativeFrom="page">
              <wp:posOffset>8973820</wp:posOffset>
            </wp:positionV>
            <wp:extent cx="215900" cy="194945"/>
            <wp:effectExtent l="0" t="0" r="12700" b="8255"/>
            <wp:wrapTight wrapText="bothSides">
              <wp:wrapPolygon edited="0">
                <wp:start x="0" y="0"/>
                <wp:lineTo x="0" y="14072"/>
                <wp:lineTo x="2541" y="19700"/>
                <wp:lineTo x="17788" y="19700"/>
                <wp:lineTo x="20329" y="19700"/>
                <wp:lineTo x="20329"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duotone>
                        <a:schemeClr val="accent2">
                          <a:shade val="45000"/>
                          <a:satMod val="135000"/>
                        </a:schemeClr>
                        <a:prstClr val="white"/>
                      </a:duotone>
                      <a:extLst>
                        <a:ext uri="{BEBA8EAE-BF5A-486C-A8C5-ECC9F3942E4B}">
                          <a14:imgProps xmlns:a14="http://schemas.microsoft.com/office/drawing/2010/main">
                            <a14:imgLayer r:embed="rId17">
                              <a14:imgEffect>
                                <a14:backgroundRemoval t="10000" b="90000" l="765" r="6884"/>
                              </a14:imgEffect>
                            </a14:imgLayer>
                          </a14:imgProps>
                        </a:ext>
                        <a:ext uri="{28A0092B-C50C-407E-A947-70E740481C1C}">
                          <a14:useLocalDpi xmlns:a14="http://schemas.microsoft.com/office/drawing/2010/main" val="0"/>
                        </a:ext>
                      </a:extLst>
                    </a:blip>
                    <a:srcRect l="836" t="24721" r="94003" b="14673"/>
                    <a:stretch/>
                  </pic:blipFill>
                  <pic:spPr bwMode="auto">
                    <a:xfrm>
                      <a:off x="0" y="0"/>
                      <a:ext cx="215900" cy="19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73E">
        <w:rPr>
          <w:noProof/>
        </w:rPr>
        <w:drawing>
          <wp:anchor distT="0" distB="0" distL="114300" distR="114300" simplePos="0" relativeHeight="251720767" behindDoc="0" locked="0" layoutInCell="1" allowOverlap="1" wp14:anchorId="736109B8" wp14:editId="1E9E75EA">
            <wp:simplePos x="0" y="0"/>
            <wp:positionH relativeFrom="page">
              <wp:posOffset>3926840</wp:posOffset>
            </wp:positionH>
            <wp:positionV relativeFrom="page">
              <wp:posOffset>8326120</wp:posOffset>
            </wp:positionV>
            <wp:extent cx="215900" cy="194945"/>
            <wp:effectExtent l="0" t="0" r="12700" b="8255"/>
            <wp:wrapTight wrapText="bothSides">
              <wp:wrapPolygon edited="0">
                <wp:start x="0" y="0"/>
                <wp:lineTo x="0" y="14072"/>
                <wp:lineTo x="2541" y="19700"/>
                <wp:lineTo x="17788" y="19700"/>
                <wp:lineTo x="20329" y="19700"/>
                <wp:lineTo x="20329"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duotone>
                        <a:schemeClr val="accent2">
                          <a:shade val="45000"/>
                          <a:satMod val="135000"/>
                        </a:schemeClr>
                        <a:prstClr val="white"/>
                      </a:duotone>
                      <a:extLst>
                        <a:ext uri="{BEBA8EAE-BF5A-486C-A8C5-ECC9F3942E4B}">
                          <a14:imgProps xmlns:a14="http://schemas.microsoft.com/office/drawing/2010/main">
                            <a14:imgLayer r:embed="rId18">
                              <a14:imgEffect>
                                <a14:backgroundRemoval t="10000" b="90000" l="765" r="6884"/>
                              </a14:imgEffect>
                            </a14:imgLayer>
                          </a14:imgProps>
                        </a:ext>
                        <a:ext uri="{28A0092B-C50C-407E-A947-70E740481C1C}">
                          <a14:useLocalDpi xmlns:a14="http://schemas.microsoft.com/office/drawing/2010/main" val="0"/>
                        </a:ext>
                      </a:extLst>
                    </a:blip>
                    <a:srcRect l="836" t="24721" r="94003" b="14673"/>
                    <a:stretch/>
                  </pic:blipFill>
                  <pic:spPr bwMode="auto">
                    <a:xfrm>
                      <a:off x="0" y="0"/>
                      <a:ext cx="215900" cy="19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73E">
        <w:rPr>
          <w:noProof/>
        </w:rPr>
        <w:drawing>
          <wp:anchor distT="0" distB="0" distL="114300" distR="114300" simplePos="0" relativeHeight="251718719" behindDoc="0" locked="0" layoutInCell="1" allowOverlap="1" wp14:anchorId="3A59DC24" wp14:editId="5EE43F5B">
            <wp:simplePos x="0" y="0"/>
            <wp:positionH relativeFrom="page">
              <wp:posOffset>3924300</wp:posOffset>
            </wp:positionH>
            <wp:positionV relativeFrom="page">
              <wp:posOffset>7691120</wp:posOffset>
            </wp:positionV>
            <wp:extent cx="215900" cy="194945"/>
            <wp:effectExtent l="0" t="0" r="12700" b="8255"/>
            <wp:wrapTight wrapText="bothSides">
              <wp:wrapPolygon edited="0">
                <wp:start x="0" y="0"/>
                <wp:lineTo x="0" y="14072"/>
                <wp:lineTo x="2541" y="19700"/>
                <wp:lineTo x="17788" y="19700"/>
                <wp:lineTo x="20329" y="19700"/>
                <wp:lineTo x="20329" y="0"/>
                <wp:lineTo x="0"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duotone>
                        <a:schemeClr val="accent2">
                          <a:shade val="45000"/>
                          <a:satMod val="135000"/>
                        </a:schemeClr>
                        <a:prstClr val="white"/>
                      </a:duotone>
                      <a:extLst>
                        <a:ext uri="{BEBA8EAE-BF5A-486C-A8C5-ECC9F3942E4B}">
                          <a14:imgProps xmlns:a14="http://schemas.microsoft.com/office/drawing/2010/main">
                            <a14:imgLayer r:embed="rId19">
                              <a14:imgEffect>
                                <a14:backgroundRemoval t="10000" b="90000" l="765" r="6884"/>
                              </a14:imgEffect>
                            </a14:imgLayer>
                          </a14:imgProps>
                        </a:ext>
                        <a:ext uri="{28A0092B-C50C-407E-A947-70E740481C1C}">
                          <a14:useLocalDpi xmlns:a14="http://schemas.microsoft.com/office/drawing/2010/main" val="0"/>
                        </a:ext>
                      </a:extLst>
                    </a:blip>
                    <a:srcRect l="836" t="24721" r="94003" b="14673"/>
                    <a:stretch/>
                  </pic:blipFill>
                  <pic:spPr bwMode="auto">
                    <a:xfrm>
                      <a:off x="0" y="0"/>
                      <a:ext cx="215900" cy="19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D80">
        <w:rPr>
          <w:noProof/>
        </w:rPr>
        <mc:AlternateContent>
          <mc:Choice Requires="wpg">
            <w:drawing>
              <wp:anchor distT="0" distB="0" distL="114300" distR="114300" simplePos="0" relativeHeight="251659327" behindDoc="0" locked="0" layoutInCell="1" allowOverlap="1" wp14:anchorId="27A6DA46" wp14:editId="52D317FB">
                <wp:simplePos x="0" y="0"/>
                <wp:positionH relativeFrom="page">
                  <wp:posOffset>459740</wp:posOffset>
                </wp:positionH>
                <wp:positionV relativeFrom="page">
                  <wp:posOffset>2387600</wp:posOffset>
                </wp:positionV>
                <wp:extent cx="3429000" cy="1325245"/>
                <wp:effectExtent l="0" t="0" r="0" b="0"/>
                <wp:wrapThrough wrapText="bothSides">
                  <wp:wrapPolygon edited="0">
                    <wp:start x="0" y="0"/>
                    <wp:lineTo x="0" y="21114"/>
                    <wp:lineTo x="21440" y="21114"/>
                    <wp:lineTo x="21440"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3429000" cy="1325245"/>
                          <a:chOff x="0" y="0"/>
                          <a:chExt cx="3429000" cy="1325245"/>
                        </a:xfrm>
                        <a:extLst>
                          <a:ext uri="{0CCBE362-F206-4b92-989A-16890622DB6E}">
                            <ma14:wrappingTextBoxFlag xmlns:ma14="http://schemas.microsoft.com/office/mac/drawingml/2011/main" val="1"/>
                          </a:ext>
                        </a:extLst>
                      </wpg:grpSpPr>
                      <wps:wsp>
                        <wps:cNvPr id="22" name="Rectangle 45"/>
                        <wps:cNvSpPr>
                          <a:spLocks noChangeArrowheads="1"/>
                        </wps:cNvSpPr>
                        <wps:spPr bwMode="auto">
                          <a:xfrm>
                            <a:off x="0" y="0"/>
                            <a:ext cx="3429000" cy="1325245"/>
                          </a:xfrm>
                          <a:prstGeom prst="rect">
                            <a:avLst/>
                          </a:prstGeom>
                          <a:solidFill>
                            <a:schemeClr val="accent4"/>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 name="Text Box 2"/>
                        <wps:cNvSpPr txBox="1"/>
                        <wps:spPr>
                          <a:xfrm>
                            <a:off x="91440" y="91440"/>
                            <a:ext cx="3246120" cy="235585"/>
                          </a:xfrm>
                          <a:prstGeom prst="rect">
                            <a:avLst/>
                          </a:prstGeom>
                          <a:noFill/>
                          <a:ln>
                            <a:noFill/>
                          </a:ln>
                          <a:effectLst/>
                          <a:extLst>
                            <a:ext uri="{C572A759-6A51-4108-AA02-DFA0A04FC94B}">
                              <ma14:wrappingTextBoxFlag xmlns:ma14="http://schemas.microsoft.com/office/mac/drawingml/2011/main"/>
                            </a:ext>
                          </a:extLst>
                        </wps:spPr>
                        <wps:txbx id="14">
                          <w:txbxContent>
                            <w:p w14:paraId="72FAFC99" w14:textId="573CBE8A" w:rsidR="00A73555" w:rsidRPr="003A6394" w:rsidRDefault="00A73555" w:rsidP="003A6394">
                              <w:pPr>
                                <w:pStyle w:val="BoxText"/>
                                <w:rPr>
                                  <w:color w:val="ACCBF9" w:themeColor="background2"/>
                                  <w:sz w:val="24"/>
                                </w:rPr>
                              </w:pPr>
                              <w:r w:rsidRPr="003A6394">
                                <w:rPr>
                                  <w:color w:val="ACCBF9" w:themeColor="background2"/>
                                  <w:sz w:val="24"/>
                                </w:rPr>
                                <w:t>T</w:t>
                              </w:r>
                              <w:r>
                                <w:rPr>
                                  <w:color w:val="ACCBF9" w:themeColor="background2"/>
                                  <w:sz w:val="24"/>
                                </w:rPr>
                                <w:t>op Star would like</w:t>
                              </w:r>
                              <w:r w:rsidRPr="003A6394">
                                <w:rPr>
                                  <w:color w:val="ACCBF9" w:themeColor="background2"/>
                                  <w:sz w:val="24"/>
                                </w:rPr>
                                <w:t xml:space="preserve"> to recognize                  Meredith Hogue for scoring                                                </w:t>
                              </w:r>
                              <w:r w:rsidRPr="00B13434">
                                <w:rPr>
                                  <w:sz w:val="32"/>
                                  <w:szCs w:val="32"/>
                                </w:rPr>
                                <w:t>PERFECT 10’s</w:t>
                              </w:r>
                              <w:r w:rsidRPr="003A6394">
                                <w:rPr>
                                  <w:color w:val="ACCBF9" w:themeColor="background2"/>
                                  <w:sz w:val="24"/>
                                </w:rPr>
                                <w:t xml:space="preserve">                                              across the board </w:t>
                              </w:r>
                              <w:r>
                                <w:rPr>
                                  <w:color w:val="ACCBF9" w:themeColor="background2"/>
                                  <w:sz w:val="24"/>
                                </w:rPr>
                                <w:t xml:space="preserve">on double mini                   at the USAG </w:t>
                              </w:r>
                              <w:r w:rsidRPr="003A6394">
                                <w:rPr>
                                  <w:color w:val="ACCBF9" w:themeColor="background2"/>
                                  <w:sz w:val="24"/>
                                </w:rPr>
                                <w:t>State competition!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25755"/>
                            <a:ext cx="3246120" cy="88963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39" style="position:absolute;margin-left:36.2pt;margin-top:188pt;width:270pt;height:104.35pt;z-index:251659327;mso-position-horizontal-relative:page;mso-position-vertical-relative:page" coordsize="3429000,1325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" mv:complextextbox="1">
                <v:rect id="Rectangle 45" o:spid="_x0000_s1040" style="position:absolute;width:3429000;height:1325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KAJxQAA&#10;ANsAAAAPAAAAZHJzL2Rvd25yZXYueG1sRI9ba8JAEIXfhf6HZQq+6cYUpI1upJQWAi1CTdHXITvm&#10;YnY2za4a/fXdguDj4Vw+znI1mFacqHe1ZQWzaQSCuLC65lLBT/4xeQbhPLLG1jIpuJCDVfowWmKi&#10;7Zm/6bTxpQgj7BJUUHnfJVK6oiKDbmo74uDtbW/QB9mXUvd4DuOmlXEUzaXBmgOhwo7eKioOm6MJ&#10;3MMsf/laX6+7PGves99PM2+etkqNH4fXBQhPg7+Hb+1MK4hj+P8Sfo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woAnFAAAA2wAAAA8AAAAAAAAAAAAAAAAAlwIAAGRycy9k&#10;b3ducmV2LnhtbFBLBQYAAAAABAAEAPUAAACJAwAAAAA=&#10;" mv:complextextbox="1" fillcolor="#4a66ac [3207]" stroked="f">
                  <v:textbox inset=",7.2pt,,7.2pt"/>
                </v:rect>
                <v:shape id="Text Box 2" o:spid="_x0000_s1041" type="#_x0000_t202" style="position:absolute;left:91440;top:91440;width:324612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w:p w14:paraId="72FAFC99" w14:textId="573CBE8A" w:rsidR="00A73555" w:rsidRPr="003A6394" w:rsidRDefault="00A73555" w:rsidP="003A6394">
                        <w:pPr>
                          <w:pStyle w:val="BoxText"/>
                          <w:rPr>
                            <w:color w:val="ACCBF9" w:themeColor="background2"/>
                            <w:sz w:val="24"/>
                          </w:rPr>
                        </w:pPr>
                        <w:r w:rsidRPr="003A6394">
                          <w:rPr>
                            <w:color w:val="ACCBF9" w:themeColor="background2"/>
                            <w:sz w:val="24"/>
                          </w:rPr>
                          <w:t>T</w:t>
                        </w:r>
                        <w:r>
                          <w:rPr>
                            <w:color w:val="ACCBF9" w:themeColor="background2"/>
                            <w:sz w:val="24"/>
                          </w:rPr>
                          <w:t>op Star would like</w:t>
                        </w:r>
                        <w:r w:rsidRPr="003A6394">
                          <w:rPr>
                            <w:color w:val="ACCBF9" w:themeColor="background2"/>
                            <w:sz w:val="24"/>
                          </w:rPr>
                          <w:t xml:space="preserve"> to recognize                  Meredith Hogue for scoring                                                </w:t>
                        </w:r>
                        <w:r w:rsidRPr="00B13434">
                          <w:rPr>
                            <w:sz w:val="32"/>
                            <w:szCs w:val="32"/>
                          </w:rPr>
                          <w:t>PERFECT 10’s</w:t>
                        </w:r>
                        <w:r w:rsidRPr="003A6394">
                          <w:rPr>
                            <w:color w:val="ACCBF9" w:themeColor="background2"/>
                            <w:sz w:val="24"/>
                          </w:rPr>
                          <w:t xml:space="preserve">                                              across the board </w:t>
                        </w:r>
                        <w:r>
                          <w:rPr>
                            <w:color w:val="ACCBF9" w:themeColor="background2"/>
                            <w:sz w:val="24"/>
                          </w:rPr>
                          <w:t xml:space="preserve">on double mini                   at the USAG </w:t>
                        </w:r>
                        <w:r w:rsidRPr="003A6394">
                          <w:rPr>
                            <w:color w:val="ACCBF9" w:themeColor="background2"/>
                            <w:sz w:val="24"/>
                          </w:rPr>
                          <w:t>State competition!</w:t>
                        </w:r>
                      </w:p>
                    </w:txbxContent>
                  </v:textbox>
                </v:shape>
                <v:shape id="Text Box 5" o:spid="_x0000_s1042" type="#_x0000_t202" style="position:absolute;left:91440;top:325755;width:3246120;height:889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v:textbox>
                </v:shape>
                <w10:wrap type="through" anchorx="page" anchory="page"/>
              </v:group>
            </w:pict>
          </mc:Fallback>
        </mc:AlternateContent>
      </w:r>
      <w:r w:rsidR="00356A92">
        <w:rPr>
          <w:noProof/>
        </w:rPr>
        <mc:AlternateContent>
          <mc:Choice Requires="wps">
            <w:drawing>
              <wp:anchor distT="0" distB="0" distL="114300" distR="114300" simplePos="0" relativeHeight="251713599" behindDoc="0" locked="0" layoutInCell="1" allowOverlap="1" wp14:anchorId="4600C6B9" wp14:editId="0966235F">
                <wp:simplePos x="0" y="0"/>
                <wp:positionH relativeFrom="page">
                  <wp:posOffset>2958465</wp:posOffset>
                </wp:positionH>
                <wp:positionV relativeFrom="page">
                  <wp:posOffset>1405890</wp:posOffset>
                </wp:positionV>
                <wp:extent cx="861060" cy="495300"/>
                <wp:effectExtent l="0" t="50800" r="0" b="38100"/>
                <wp:wrapThrough wrapText="bothSides">
                  <wp:wrapPolygon edited="0">
                    <wp:start x="15308" y="-1565"/>
                    <wp:lineTo x="1232" y="-1534"/>
                    <wp:lineTo x="729" y="20630"/>
                    <wp:lineTo x="8979" y="21916"/>
                    <wp:lineTo x="9728" y="19808"/>
                    <wp:lineTo x="19996" y="19184"/>
                    <wp:lineTo x="20385" y="-774"/>
                    <wp:lineTo x="15308" y="-1565"/>
                  </wp:wrapPolygon>
                </wp:wrapThrough>
                <wp:docPr id="41" name="Text Box 41"/>
                <wp:cNvGraphicFramePr/>
                <a:graphic xmlns:a="http://schemas.openxmlformats.org/drawingml/2006/main">
                  <a:graphicData uri="http://schemas.microsoft.com/office/word/2010/wordprocessingShape">
                    <wps:wsp>
                      <wps:cNvSpPr txBox="1"/>
                      <wps:spPr>
                        <a:xfrm rot="21292642">
                          <a:off x="0" y="0"/>
                          <a:ext cx="86106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296818" w14:textId="77777777" w:rsidR="00A73555" w:rsidRPr="00356A92" w:rsidRDefault="00A73555" w:rsidP="00356A92">
                            <w:pPr>
                              <w:rPr>
                                <w:rFonts w:ascii="Stencil" w:hAnsi="Stencil"/>
                                <w:color w:val="ACCBF9" w:themeColor="background2"/>
                                <w:sz w:val="44"/>
                                <w:szCs w:val="44"/>
                              </w:rPr>
                            </w:pPr>
                            <w:r w:rsidRPr="00356A92">
                              <w:rPr>
                                <w:rFonts w:ascii="Stencil" w:hAnsi="Stencil"/>
                                <w:color w:val="ACCBF9" w:themeColor="background2"/>
                                <w:sz w:val="44"/>
                                <w:szCs w:val="4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232.95pt;margin-top:110.7pt;width:67.8pt;height:39pt;rotation:-335717fd;z-index:251713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" mv:complextextbox="1" filled="f" stroked="f">
                <v:textbox>
                  <w:txbxContent>
                    <w:p w14:paraId="6D296818" w14:textId="77777777" w:rsidR="00A73555" w:rsidRPr="00356A92" w:rsidRDefault="00A73555" w:rsidP="00356A92">
                      <w:pPr>
                        <w:rPr>
                          <w:rFonts w:ascii="Stencil" w:hAnsi="Stencil"/>
                          <w:color w:val="ACCBF9" w:themeColor="background2"/>
                          <w:sz w:val="44"/>
                          <w:szCs w:val="44"/>
                        </w:rPr>
                      </w:pPr>
                      <w:r w:rsidRPr="00356A92">
                        <w:rPr>
                          <w:rFonts w:ascii="Stencil" w:hAnsi="Stencil"/>
                          <w:color w:val="ACCBF9" w:themeColor="background2"/>
                          <w:sz w:val="44"/>
                          <w:szCs w:val="44"/>
                        </w:rPr>
                        <w:t>10.0</w:t>
                      </w:r>
                    </w:p>
                  </w:txbxContent>
                </v:textbox>
                <w10:wrap type="through" anchorx="page" anchory="page"/>
              </v:shape>
            </w:pict>
          </mc:Fallback>
        </mc:AlternateContent>
      </w:r>
      <w:r w:rsidR="00356A92">
        <w:rPr>
          <w:noProof/>
        </w:rPr>
        <mc:AlternateContent>
          <mc:Choice Requires="wps">
            <w:drawing>
              <wp:anchor distT="0" distB="0" distL="114300" distR="114300" simplePos="0" relativeHeight="251715647" behindDoc="0" locked="0" layoutInCell="1" allowOverlap="1" wp14:anchorId="0A98F3C3" wp14:editId="2E67AD6F">
                <wp:simplePos x="0" y="0"/>
                <wp:positionH relativeFrom="page">
                  <wp:posOffset>2946400</wp:posOffset>
                </wp:positionH>
                <wp:positionV relativeFrom="page">
                  <wp:posOffset>1925955</wp:posOffset>
                </wp:positionV>
                <wp:extent cx="861060" cy="495300"/>
                <wp:effectExtent l="0" t="50800" r="27940" b="63500"/>
                <wp:wrapThrough wrapText="bothSides">
                  <wp:wrapPolygon edited="0">
                    <wp:start x="384" y="43"/>
                    <wp:lineTo x="1240" y="19956"/>
                    <wp:lineTo x="15387" y="20090"/>
                    <wp:lineTo x="16184" y="22143"/>
                    <wp:lineTo x="20606" y="21138"/>
                    <wp:lineTo x="21014" y="936"/>
                    <wp:lineTo x="6702" y="-1394"/>
                    <wp:lineTo x="384" y="43"/>
                  </wp:wrapPolygon>
                </wp:wrapThrough>
                <wp:docPr id="42" name="Text Box 42"/>
                <wp:cNvGraphicFramePr/>
                <a:graphic xmlns:a="http://schemas.openxmlformats.org/drawingml/2006/main">
                  <a:graphicData uri="http://schemas.microsoft.com/office/word/2010/wordprocessingShape">
                    <wps:wsp>
                      <wps:cNvSpPr txBox="1"/>
                      <wps:spPr>
                        <a:xfrm rot="447186">
                          <a:off x="0" y="0"/>
                          <a:ext cx="86106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258011" w14:textId="77777777" w:rsidR="00A73555" w:rsidRPr="00356A92" w:rsidRDefault="00A73555" w:rsidP="00356A92">
                            <w:pPr>
                              <w:rPr>
                                <w:rFonts w:ascii="Stencil" w:hAnsi="Stencil"/>
                                <w:color w:val="1E5E9F" w:themeColor="accent2" w:themeShade="BF"/>
                                <w:sz w:val="44"/>
                                <w:szCs w:val="44"/>
                              </w:rPr>
                            </w:pPr>
                            <w:r w:rsidRPr="00356A92">
                              <w:rPr>
                                <w:rFonts w:ascii="Stencil" w:hAnsi="Stencil"/>
                                <w:color w:val="1E5E9F" w:themeColor="accent2" w:themeShade="BF"/>
                                <w:sz w:val="44"/>
                                <w:szCs w:val="4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4" type="#_x0000_t202" style="position:absolute;margin-left:232pt;margin-top:151.65pt;width:67.8pt;height:39pt;rotation:488446fd;z-index:25171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" mv:complextextbox="1" filled="f" stroked="f">
                <v:textbox>
                  <w:txbxContent>
                    <w:p w14:paraId="0C258011" w14:textId="77777777" w:rsidR="00A73555" w:rsidRPr="00356A92" w:rsidRDefault="00A73555" w:rsidP="00356A92">
                      <w:pPr>
                        <w:rPr>
                          <w:rFonts w:ascii="Stencil" w:hAnsi="Stencil"/>
                          <w:color w:val="1E5E9F" w:themeColor="accent2" w:themeShade="BF"/>
                          <w:sz w:val="44"/>
                          <w:szCs w:val="44"/>
                        </w:rPr>
                      </w:pPr>
                      <w:r w:rsidRPr="00356A92">
                        <w:rPr>
                          <w:rFonts w:ascii="Stencil" w:hAnsi="Stencil"/>
                          <w:color w:val="1E5E9F" w:themeColor="accent2" w:themeShade="BF"/>
                          <w:sz w:val="44"/>
                          <w:szCs w:val="44"/>
                        </w:rPr>
                        <w:t>10.0</w:t>
                      </w:r>
                    </w:p>
                  </w:txbxContent>
                </v:textbox>
                <w10:wrap type="through" anchorx="page" anchory="page"/>
              </v:shape>
            </w:pict>
          </mc:Fallback>
        </mc:AlternateContent>
      </w:r>
      <w:r w:rsidR="00356A92">
        <w:rPr>
          <w:noProof/>
        </w:rPr>
        <mc:AlternateContent>
          <mc:Choice Requires="wps">
            <w:drawing>
              <wp:anchor distT="0" distB="0" distL="114300" distR="114300" simplePos="0" relativeHeight="251711551" behindDoc="0" locked="0" layoutInCell="1" allowOverlap="1" wp14:anchorId="1F3CC7B9" wp14:editId="3AD14B50">
                <wp:simplePos x="0" y="0"/>
                <wp:positionH relativeFrom="page">
                  <wp:posOffset>2959100</wp:posOffset>
                </wp:positionH>
                <wp:positionV relativeFrom="page">
                  <wp:posOffset>889000</wp:posOffset>
                </wp:positionV>
                <wp:extent cx="861060" cy="495300"/>
                <wp:effectExtent l="0" t="50800" r="27940" b="63500"/>
                <wp:wrapThrough wrapText="bothSides">
                  <wp:wrapPolygon edited="0">
                    <wp:start x="384" y="43"/>
                    <wp:lineTo x="1240" y="19956"/>
                    <wp:lineTo x="15387" y="20090"/>
                    <wp:lineTo x="16184" y="22143"/>
                    <wp:lineTo x="20606" y="21138"/>
                    <wp:lineTo x="21014" y="936"/>
                    <wp:lineTo x="6702" y="-1394"/>
                    <wp:lineTo x="384" y="43"/>
                  </wp:wrapPolygon>
                </wp:wrapThrough>
                <wp:docPr id="39" name="Text Box 39"/>
                <wp:cNvGraphicFramePr/>
                <a:graphic xmlns:a="http://schemas.openxmlformats.org/drawingml/2006/main">
                  <a:graphicData uri="http://schemas.microsoft.com/office/word/2010/wordprocessingShape">
                    <wps:wsp>
                      <wps:cNvSpPr txBox="1"/>
                      <wps:spPr>
                        <a:xfrm rot="447186">
                          <a:off x="0" y="0"/>
                          <a:ext cx="86106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33A212" w14:textId="7B5B67E6" w:rsidR="00A73555" w:rsidRPr="00356A92" w:rsidRDefault="00A73555">
                            <w:pPr>
                              <w:rPr>
                                <w:rFonts w:ascii="Stencil" w:hAnsi="Stencil"/>
                                <w:color w:val="9197CF" w:themeColor="text2" w:themeTint="66"/>
                                <w:sz w:val="44"/>
                                <w:szCs w:val="44"/>
                              </w:rPr>
                            </w:pPr>
                            <w:r w:rsidRPr="00356A92">
                              <w:rPr>
                                <w:rFonts w:ascii="Stencil" w:hAnsi="Stencil"/>
                                <w:color w:val="9197CF" w:themeColor="text2" w:themeTint="66"/>
                                <w:sz w:val="44"/>
                                <w:szCs w:val="44"/>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233pt;margin-top:70pt;width:67.8pt;height:39pt;rotation:488446fd;z-index:2517115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" mv:complextextbox="1" filled="f" stroked="f">
                <v:textbox>
                  <w:txbxContent>
                    <w:p w14:paraId="6533A212" w14:textId="7B5B67E6" w:rsidR="00A73555" w:rsidRPr="00356A92" w:rsidRDefault="00A73555">
                      <w:pPr>
                        <w:rPr>
                          <w:rFonts w:ascii="Stencil" w:hAnsi="Stencil"/>
                          <w:color w:val="9197CF" w:themeColor="text2" w:themeTint="66"/>
                          <w:sz w:val="44"/>
                          <w:szCs w:val="44"/>
                        </w:rPr>
                      </w:pPr>
                      <w:r w:rsidRPr="00356A92">
                        <w:rPr>
                          <w:rFonts w:ascii="Stencil" w:hAnsi="Stencil"/>
                          <w:color w:val="9197CF" w:themeColor="text2" w:themeTint="66"/>
                          <w:sz w:val="44"/>
                          <w:szCs w:val="44"/>
                        </w:rPr>
                        <w:t>10.0</w:t>
                      </w:r>
                    </w:p>
                  </w:txbxContent>
                </v:textbox>
                <w10:wrap type="through" anchorx="page" anchory="page"/>
              </v:shape>
            </w:pict>
          </mc:Fallback>
        </mc:AlternateContent>
      </w:r>
      <w:r w:rsidR="00356A92">
        <w:rPr>
          <w:noProof/>
        </w:rPr>
        <w:drawing>
          <wp:anchor distT="0" distB="0" distL="114300" distR="114300" simplePos="0" relativeHeight="251710527" behindDoc="0" locked="0" layoutInCell="1" allowOverlap="1" wp14:anchorId="5CD29787" wp14:editId="562DCCC0">
            <wp:simplePos x="0" y="0"/>
            <wp:positionH relativeFrom="page">
              <wp:posOffset>584200</wp:posOffset>
            </wp:positionH>
            <wp:positionV relativeFrom="page">
              <wp:posOffset>611505</wp:posOffset>
            </wp:positionV>
            <wp:extent cx="2197100" cy="1701800"/>
            <wp:effectExtent l="101600" t="101600" r="114300" b="101600"/>
            <wp:wrapThrough wrapText="bothSides">
              <wp:wrapPolygon edited="0">
                <wp:start x="-999" y="-1290"/>
                <wp:lineTo x="-999" y="22567"/>
                <wp:lineTo x="22474" y="22567"/>
                <wp:lineTo x="22474" y="-1290"/>
                <wp:lineTo x="-999" y="-1290"/>
              </wp:wrapPolygon>
            </wp:wrapThrough>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3994" t="3762" r="24967" b="61560"/>
                    <a:stretch/>
                  </pic:blipFill>
                  <pic:spPr bwMode="auto">
                    <a:xfrm>
                      <a:off x="0" y="0"/>
                      <a:ext cx="2197100" cy="17018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E9E">
        <w:rPr>
          <w:noProof/>
        </w:rPr>
        <mc:AlternateContent>
          <mc:Choice Requires="wps">
            <w:drawing>
              <wp:anchor distT="0" distB="0" distL="114300" distR="114300" simplePos="0" relativeHeight="251681855" behindDoc="0" locked="0" layoutInCell="1" allowOverlap="1" wp14:anchorId="75F9EFD9" wp14:editId="21AD66D0">
                <wp:simplePos x="0" y="0"/>
                <wp:positionH relativeFrom="page">
                  <wp:posOffset>6108700</wp:posOffset>
                </wp:positionH>
                <wp:positionV relativeFrom="page">
                  <wp:posOffset>480060</wp:posOffset>
                </wp:positionV>
                <wp:extent cx="1127760" cy="238760"/>
                <wp:effectExtent l="0" t="0" r="0" b="0"/>
                <wp:wrapThrough wrapText="bothSides">
                  <wp:wrapPolygon edited="0">
                    <wp:start x="0" y="0"/>
                    <wp:lineTo x="0" y="18383"/>
                    <wp:lineTo x="20919" y="18383"/>
                    <wp:lineTo x="20919" y="0"/>
                    <wp:lineTo x="0" y="0"/>
                  </wp:wrapPolygon>
                </wp:wrapThrough>
                <wp:docPr id="299" name="Text Box 299"/>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D72053" w14:textId="77777777" w:rsidR="00A73555" w:rsidRDefault="00A73555" w:rsidP="00503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46" type="#_x0000_t202" style="position:absolute;margin-left:481pt;margin-top:37.8pt;width:88.8pt;height:18.8pt;z-index:2516818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" mv:complextextbox="1" fillcolor="#4a66ac [3207]" stroked="f">
                <v:textbox>
                  <w:txbxContent>
                    <w:p w14:paraId="3DD72053" w14:textId="77777777" w:rsidR="00A73555" w:rsidRDefault="00A73555" w:rsidP="00503E9E"/>
                  </w:txbxContent>
                </v:textbox>
                <w10:wrap type="through" anchorx="page" anchory="page"/>
              </v:shape>
            </w:pict>
          </mc:Fallback>
        </mc:AlternateContent>
      </w:r>
      <w:r w:rsidR="00503E9E">
        <w:rPr>
          <w:noProof/>
        </w:rPr>
        <mc:AlternateContent>
          <mc:Choice Requires="wps">
            <w:drawing>
              <wp:anchor distT="0" distB="0" distL="114300" distR="114300" simplePos="0" relativeHeight="251683903" behindDoc="0" locked="0" layoutInCell="1" allowOverlap="1" wp14:anchorId="1A8471E2" wp14:editId="46FB8A2E">
                <wp:simplePos x="0" y="0"/>
                <wp:positionH relativeFrom="page">
                  <wp:posOffset>457200</wp:posOffset>
                </wp:positionH>
                <wp:positionV relativeFrom="page">
                  <wp:posOffset>492760</wp:posOffset>
                </wp:positionV>
                <wp:extent cx="1127760" cy="238760"/>
                <wp:effectExtent l="0" t="0" r="0" b="0"/>
                <wp:wrapThrough wrapText="bothSides">
                  <wp:wrapPolygon edited="0">
                    <wp:start x="0" y="0"/>
                    <wp:lineTo x="0" y="18383"/>
                    <wp:lineTo x="20919" y="18383"/>
                    <wp:lineTo x="20919" y="0"/>
                    <wp:lineTo x="0" y="0"/>
                  </wp:wrapPolygon>
                </wp:wrapThrough>
                <wp:docPr id="300" name="Text Box 300"/>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A002C4" w14:textId="77777777" w:rsidR="00A73555" w:rsidRDefault="00A73555" w:rsidP="00503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047" type="#_x0000_t202" style="position:absolute;margin-left:36pt;margin-top:38.8pt;width:88.8pt;height:18.8pt;z-index:2516839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" mv:complextextbox="1" fillcolor="#4a66ac [3207]" stroked="f">
                <v:textbox>
                  <w:txbxContent>
                    <w:p w14:paraId="24A002C4" w14:textId="77777777" w:rsidR="00A73555" w:rsidRDefault="00A73555" w:rsidP="00503E9E"/>
                  </w:txbxContent>
                </v:textbox>
                <w10:wrap type="through" anchorx="page" anchory="page"/>
              </v:shape>
            </w:pict>
          </mc:Fallback>
        </mc:AlternateContent>
      </w:r>
      <w:r w:rsidR="0015553D">
        <w:br w:type="page"/>
      </w:r>
      <w:r w:rsidR="003606C7">
        <w:rPr>
          <w:noProof/>
        </w:rPr>
        <w:lastRenderedPageBreak/>
        <mc:AlternateContent>
          <mc:Choice Requires="wps">
            <w:drawing>
              <wp:anchor distT="0" distB="0" distL="114300" distR="114300" simplePos="0" relativeHeight="251658282" behindDoc="0" locked="0" layoutInCell="1" allowOverlap="1" wp14:anchorId="3EE646F9" wp14:editId="643590ED">
                <wp:simplePos x="0" y="0"/>
                <wp:positionH relativeFrom="page">
                  <wp:posOffset>510540</wp:posOffset>
                </wp:positionH>
                <wp:positionV relativeFrom="page">
                  <wp:posOffset>750570</wp:posOffset>
                </wp:positionV>
                <wp:extent cx="3667760" cy="731520"/>
                <wp:effectExtent l="0" t="0" r="0" b="0"/>
                <wp:wrapTight wrapText="bothSides">
                  <wp:wrapPolygon edited="0">
                    <wp:start x="150" y="750"/>
                    <wp:lineTo x="150" y="20250"/>
                    <wp:lineTo x="21241" y="20250"/>
                    <wp:lineTo x="21241" y="750"/>
                    <wp:lineTo x="150" y="750"/>
                  </wp:wrapPolygon>
                </wp:wrapTight>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9C13D2" w14:textId="4E81EE8E" w:rsidR="00A73555" w:rsidRPr="00774DF1" w:rsidRDefault="00A73555" w:rsidP="009872E6">
                            <w:pPr>
                              <w:pStyle w:val="Heading4"/>
                              <w:rPr>
                                <w:sz w:val="36"/>
                                <w:szCs w:val="36"/>
                              </w:rPr>
                            </w:pPr>
                            <w:r w:rsidRPr="004F017C">
                              <w:rPr>
                                <w:color w:val="297FD5" w:themeColor="accent2"/>
                                <w:sz w:val="40"/>
                                <w:szCs w:val="40"/>
                              </w:rPr>
                              <w:t>Meet the Coach</w:t>
                            </w:r>
                            <w:r>
                              <w:rPr>
                                <w:sz w:val="36"/>
                                <w:szCs w:val="36"/>
                              </w:rPr>
                              <w:t xml:space="preserve">            </w:t>
                            </w:r>
                            <w:r w:rsidRPr="004F017C">
                              <w:rPr>
                                <w:color w:val="629DD1" w:themeColor="accent1"/>
                                <w:sz w:val="32"/>
                                <w:szCs w:val="32"/>
                              </w:rPr>
                              <w:t>Samantha Saunders – T&amp;T coach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40.2pt;margin-top:59.1pt;width:288.8pt;height:57.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" filled="f" stroked="f">
                <v:textbox inset=",7.2pt,,7.2pt">
                  <w:txbxContent>
                    <w:p w14:paraId="329C13D2" w14:textId="4E81EE8E" w:rsidR="00A73555" w:rsidRPr="00774DF1" w:rsidRDefault="00A73555" w:rsidP="009872E6">
                      <w:pPr>
                        <w:pStyle w:val="Heading4"/>
                        <w:rPr>
                          <w:sz w:val="36"/>
                          <w:szCs w:val="36"/>
                        </w:rPr>
                      </w:pPr>
                      <w:r w:rsidRPr="004F017C">
                        <w:rPr>
                          <w:color w:val="297FD5" w:themeColor="accent2"/>
                          <w:sz w:val="40"/>
                          <w:szCs w:val="40"/>
                        </w:rPr>
                        <w:t>Meet the Coach</w:t>
                      </w:r>
                      <w:r>
                        <w:rPr>
                          <w:sz w:val="36"/>
                          <w:szCs w:val="36"/>
                        </w:rPr>
                        <w:t xml:space="preserve">            </w:t>
                      </w:r>
                      <w:r w:rsidRPr="004F017C">
                        <w:rPr>
                          <w:color w:val="629DD1" w:themeColor="accent1"/>
                          <w:sz w:val="32"/>
                          <w:szCs w:val="32"/>
                        </w:rPr>
                        <w:t>Samantha Saunders – T&amp;T coach</w:t>
                      </w:r>
                    </w:p>
                  </w:txbxContent>
                </v:textbox>
                <w10:wrap type="tight" anchorx="page" anchory="page"/>
              </v:shape>
            </w:pict>
          </mc:Fallback>
        </mc:AlternateContent>
      </w:r>
      <w:r w:rsidR="00FC6D80">
        <w:rPr>
          <w:noProof/>
        </w:rPr>
        <mc:AlternateContent>
          <mc:Choice Requires="wpg">
            <w:drawing>
              <wp:anchor distT="0" distB="0" distL="114300" distR="114300" simplePos="0" relativeHeight="251689023" behindDoc="0" locked="0" layoutInCell="1" allowOverlap="1" wp14:anchorId="73367D15" wp14:editId="00883EFA">
                <wp:simplePos x="0" y="0"/>
                <wp:positionH relativeFrom="page">
                  <wp:posOffset>510540</wp:posOffset>
                </wp:positionH>
                <wp:positionV relativeFrom="page">
                  <wp:posOffset>1378585</wp:posOffset>
                </wp:positionV>
                <wp:extent cx="4389120" cy="4986411"/>
                <wp:effectExtent l="0" t="0" r="0" b="0"/>
                <wp:wrapThrough wrapText="bothSides">
                  <wp:wrapPolygon edited="0">
                    <wp:start x="125" y="110"/>
                    <wp:lineTo x="125" y="21347"/>
                    <wp:lineTo x="21375" y="21347"/>
                    <wp:lineTo x="21375" y="110"/>
                    <wp:lineTo x="125" y="110"/>
                  </wp:wrapPolygon>
                </wp:wrapThrough>
                <wp:docPr id="62" name="Group 62"/>
                <wp:cNvGraphicFramePr/>
                <a:graphic xmlns:a="http://schemas.openxmlformats.org/drawingml/2006/main">
                  <a:graphicData uri="http://schemas.microsoft.com/office/word/2010/wordprocessingGroup">
                    <wpg:wgp>
                      <wpg:cNvGrpSpPr/>
                      <wpg:grpSpPr>
                        <a:xfrm>
                          <a:off x="0" y="0"/>
                          <a:ext cx="4389120" cy="4986411"/>
                          <a:chOff x="0" y="0"/>
                          <a:chExt cx="4389120" cy="4986411"/>
                        </a:xfrm>
                        <a:extLst>
                          <a:ext uri="{0CCBE362-F206-4b92-989A-16890622DB6E}">
                            <ma14:wrappingTextBoxFlag xmlns:ma14="http://schemas.microsoft.com/office/mac/drawingml/2011/main" val="1"/>
                          </a:ext>
                        </a:extLst>
                      </wpg:grpSpPr>
                      <wps:wsp>
                        <wps:cNvPr id="19" name="Text Box 70"/>
                        <wps:cNvSpPr txBox="1">
                          <a:spLocks noChangeArrowheads="1"/>
                        </wps:cNvSpPr>
                        <wps:spPr bwMode="auto">
                          <a:xfrm>
                            <a:off x="0" y="0"/>
                            <a:ext cx="4389120" cy="4986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13" name="Text Box 13"/>
                        <wps:cNvSpPr txBox="1"/>
                        <wps:spPr>
                          <a:xfrm>
                            <a:off x="91440" y="91440"/>
                            <a:ext cx="4206240" cy="2364740"/>
                          </a:xfrm>
                          <a:prstGeom prst="rect">
                            <a:avLst/>
                          </a:prstGeom>
                          <a:noFill/>
                          <a:ln>
                            <a:noFill/>
                          </a:ln>
                          <a:effectLst/>
                          <a:extLst>
                            <a:ext uri="{C572A759-6A51-4108-AA02-DFA0A04FC94B}">
                              <ma14:wrappingTextBoxFlag xmlns:ma14="http://schemas.microsoft.com/office/mac/drawingml/2011/main"/>
                            </a:ext>
                          </a:extLst>
                        </wps:spPr>
                        <wps:txbx id="21">
                          <w:txbxContent>
                            <w:p w14:paraId="3B50E178" w14:textId="78CEA705" w:rsidR="00A73555" w:rsidRDefault="00A73555" w:rsidP="004F017C">
                              <w:pPr>
                                <w:pStyle w:val="BodyText"/>
                                <w:spacing w:line="276" w:lineRule="auto"/>
                                <w:rPr>
                                  <w:sz w:val="24"/>
                                </w:rPr>
                              </w:pPr>
                              <w:r>
                                <w:rPr>
                                  <w:sz w:val="24"/>
                                </w:rPr>
                                <w:t xml:space="preserve">Sammi was born and raised in Waterford, Connecticut.  She started cheering when she was just 5 years old! Sammi cheered for an All Star, </w:t>
                              </w:r>
                              <w:proofErr w:type="gramStart"/>
                              <w:r>
                                <w:rPr>
                                  <w:sz w:val="24"/>
                                </w:rPr>
                                <w:t>senior level 5 squad called East Celebrity Elite</w:t>
                              </w:r>
                              <w:proofErr w:type="gramEnd"/>
                              <w:r>
                                <w:rPr>
                                  <w:sz w:val="24"/>
                                </w:rPr>
                                <w:t>.  In 2007 the team got their first bid to worlds and placed 9</w:t>
                              </w:r>
                              <w:r w:rsidRPr="008C66E9">
                                <w:rPr>
                                  <w:sz w:val="24"/>
                                  <w:vertAlign w:val="superscript"/>
                                </w:rPr>
                                <w:t>th</w:t>
                              </w:r>
                              <w:r>
                                <w:rPr>
                                  <w:sz w:val="24"/>
                                </w:rPr>
                                <w:t xml:space="preserve"> out of 80 teams from around the globe!  The squad made it to worlds 3 times before Sammi retired from cheerleading.  She took 4 years of hip-hop at her cheer gym in Connecticut and was involved in gymnastics for 7 years!  Tumbling has always been her favorite event and she has been coaching on and off for over 10 years!  Sammi has been with Top Star for 2 years now and is well loved by</w:t>
                              </w:r>
                              <w:r w:rsidR="003606C7">
                                <w:rPr>
                                  <w:sz w:val="24"/>
                                </w:rPr>
                                <w:t xml:space="preserve"> everyone in the gym</w:t>
                              </w:r>
                              <w:r>
                                <w:rPr>
                                  <w:sz w:val="24"/>
                                </w:rPr>
                                <w:t xml:space="preserve">!  She is very laid back and </w:t>
                              </w:r>
                              <w:r w:rsidR="003606C7">
                                <w:rPr>
                                  <w:sz w:val="24"/>
                                </w:rPr>
                                <w:t xml:space="preserve">has great patience with her athletes! </w:t>
                              </w:r>
                            </w:p>
                            <w:p w14:paraId="202039F2" w14:textId="13D312C9" w:rsidR="00A73555" w:rsidRDefault="00A73555" w:rsidP="004F017C">
                              <w:pPr>
                                <w:pStyle w:val="BodyText"/>
                                <w:spacing w:line="276" w:lineRule="auto"/>
                                <w:rPr>
                                  <w:sz w:val="24"/>
                                </w:rPr>
                              </w:pPr>
                              <w:r>
                                <w:rPr>
                                  <w:sz w:val="24"/>
                                </w:rPr>
                                <w:t xml:space="preserve">In addition to coaching, Sammi serves and bartends at Jupiter’s here in Champaign.  She is going back to school to pursue her interest in the medical field. </w:t>
                              </w:r>
                            </w:p>
                            <w:p w14:paraId="34140AF7" w14:textId="354814C8" w:rsidR="00A73555" w:rsidRPr="004F017C" w:rsidRDefault="00A73555" w:rsidP="004F017C">
                              <w:pPr>
                                <w:pStyle w:val="BodyText"/>
                                <w:spacing w:line="276" w:lineRule="auto"/>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871345" y="2454910"/>
                            <a:ext cx="2426335" cy="21653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873885" y="2670175"/>
                            <a:ext cx="2423795" cy="21590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877060" y="2884805"/>
                            <a:ext cx="2420620" cy="21653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879600" y="3100070"/>
                            <a:ext cx="2418080" cy="21590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1882140" y="3314700"/>
                            <a:ext cx="2415540" cy="292100"/>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885315" y="3605530"/>
                            <a:ext cx="2412365" cy="216535"/>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887855" y="3820795"/>
                            <a:ext cx="2409825" cy="215900"/>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890395" y="4035425"/>
                            <a:ext cx="2407285" cy="216535"/>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892935" y="4250690"/>
                            <a:ext cx="2404745" cy="215900"/>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895475" y="4465320"/>
                            <a:ext cx="2402205" cy="292100"/>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 o:spid="_x0000_s1049" style="position:absolute;margin-left:40.2pt;margin-top:108.55pt;width:345.6pt;height:392.65pt;z-index:251689023;mso-position-horizontal-relative:page;mso-position-vertical-relative:page" coordsize="4389120,49864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" mv:complextextbox="1">
                <v:shape id="Text Box 70" o:spid="_x0000_s1050" type="#_x0000_t202" style="position:absolute;width:4389120;height:4986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lESwAAA&#10;ANsAAAAPAAAAZHJzL2Rvd25yZXYueG1sRE9LawIxEL4L/ocwgjfN2kLRrVGKbFlPpb7uQzLubptM&#10;lk3qbv99UxC8zcf3nPV2cFbcqAuNZwWLeQaCWHvTcKXgfHqfLUGEiGzQeiYFvxRguxmP1pgb3/OB&#10;bsdYiRTCIUcFdYxtLmXQNTkMc98SJ+7qO4cxwa6SpsM+hTsrn7LsRTpsODXU2NKuJv19/HEKSvP8&#10;ZQvtyo/i8xD9tbosL71VajoZ3l5BRBriQ3x3702av4L/X9IB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OlESwAAAANsAAAAPAAAAAAAAAAAAAAAAAJcCAABkcnMvZG93bnJl&#10;di54bWxQSwUGAAAAAAQABAD1AAAAhAMAAAAA&#10;" mv:complextextbox="1" filled="f" stroked="f">
                  <v:textbox inset=",7.2pt,,7.2pt"/>
                </v:shape>
                <v:shape id="Text Box 13" o:spid="_x0000_s1051" type="#_x0000_t202" style="position:absolute;left:91440;top:91440;width:4206240;height:2364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w:p w14:paraId="3B50E178" w14:textId="78CEA705" w:rsidR="00A73555" w:rsidRDefault="00A73555" w:rsidP="004F017C">
                        <w:pPr>
                          <w:pStyle w:val="BodyText"/>
                          <w:spacing w:line="276" w:lineRule="auto"/>
                          <w:rPr>
                            <w:sz w:val="24"/>
                          </w:rPr>
                        </w:pPr>
                        <w:r>
                          <w:rPr>
                            <w:sz w:val="24"/>
                          </w:rPr>
                          <w:t xml:space="preserve">Sammi was born and raised in Waterford, Connecticut.  She started cheering when she was just 5 years old! Sammi cheered for an All Star, </w:t>
                        </w:r>
                        <w:proofErr w:type="gramStart"/>
                        <w:r>
                          <w:rPr>
                            <w:sz w:val="24"/>
                          </w:rPr>
                          <w:t>senior level 5 squad called East Celebrity Elite</w:t>
                        </w:r>
                        <w:proofErr w:type="gramEnd"/>
                        <w:r>
                          <w:rPr>
                            <w:sz w:val="24"/>
                          </w:rPr>
                          <w:t>.  In 2007 the team got their first bid to worlds and placed 9</w:t>
                        </w:r>
                        <w:r w:rsidRPr="008C66E9">
                          <w:rPr>
                            <w:sz w:val="24"/>
                            <w:vertAlign w:val="superscript"/>
                          </w:rPr>
                          <w:t>th</w:t>
                        </w:r>
                        <w:r>
                          <w:rPr>
                            <w:sz w:val="24"/>
                          </w:rPr>
                          <w:t xml:space="preserve"> out of 80 teams from around the globe!  The squad made it to worlds 3 times before Sammi retired from cheerleading.  She took 4 years of hip-hop at her cheer gym in Connecticut and was involved in gymnastics for 7 years!  Tumbling has always been her favorite event and she has been coaching on and off for over 10 years!  Sammi has been with Top Star for 2 years now and is well loved by</w:t>
                        </w:r>
                        <w:r w:rsidR="003606C7">
                          <w:rPr>
                            <w:sz w:val="24"/>
                          </w:rPr>
                          <w:t xml:space="preserve"> everyone in the gym</w:t>
                        </w:r>
                        <w:r>
                          <w:rPr>
                            <w:sz w:val="24"/>
                          </w:rPr>
                          <w:t xml:space="preserve">!  She is very laid back and </w:t>
                        </w:r>
                        <w:r w:rsidR="003606C7">
                          <w:rPr>
                            <w:sz w:val="24"/>
                          </w:rPr>
                          <w:t xml:space="preserve">has great patience with her athletes! </w:t>
                        </w:r>
                      </w:p>
                      <w:p w14:paraId="202039F2" w14:textId="13D312C9" w:rsidR="00A73555" w:rsidRDefault="00A73555" w:rsidP="004F017C">
                        <w:pPr>
                          <w:pStyle w:val="BodyText"/>
                          <w:spacing w:line="276" w:lineRule="auto"/>
                          <w:rPr>
                            <w:sz w:val="24"/>
                          </w:rPr>
                        </w:pPr>
                        <w:r>
                          <w:rPr>
                            <w:sz w:val="24"/>
                          </w:rPr>
                          <w:t xml:space="preserve">In addition to coaching, Sammi serves and bartends at Jupiter’s here in Champaign.  She is going back to school to pursue her interest in the medical field. </w:t>
                        </w:r>
                      </w:p>
                      <w:p w14:paraId="34140AF7" w14:textId="354814C8" w:rsidR="00A73555" w:rsidRPr="004F017C" w:rsidRDefault="00A73555" w:rsidP="004F017C">
                        <w:pPr>
                          <w:pStyle w:val="BodyText"/>
                          <w:spacing w:line="276" w:lineRule="auto"/>
                          <w:rPr>
                            <w:sz w:val="24"/>
                          </w:rPr>
                        </w:pPr>
                      </w:p>
                    </w:txbxContent>
                  </v:textbox>
                </v:shape>
                <v:shape id="Text Box 14" o:spid="_x0000_s1052" type="#_x0000_t202" style="position:absolute;left:1871345;top:2454910;width:242633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53" type="#_x0000_t202" style="position:absolute;left:1873885;top:2670175;width:242379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0" inset="0,0,0,0">
                    <w:txbxContent/>
                  </v:textbox>
                </v:shape>
                <v:shape id="Text Box 20" o:spid="_x0000_s1054" type="#_x0000_t202" style="position:absolute;left:1877060;top:2884805;width:2420620;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33" inset="0,0,0,0">
                    <w:txbxContent/>
                  </v:textbox>
                </v:shape>
                <v:shape id="Text Box 33" o:spid="_x0000_s1055" type="#_x0000_t202" style="position:absolute;left:1879600;top:3100070;width:241808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6" type="#_x0000_t202" style="position:absolute;left:1882140;top:3314700;width:241554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8" inset="0,0,0,0">
                    <w:txbxContent/>
                  </v:textbox>
                </v:shape>
                <v:shape id="Text Box 38" o:spid="_x0000_s1057" type="#_x0000_t202" style="position:absolute;left:1885315;top:3605530;width:241236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_x0000_s1058" inset="0,0,0,0">
                    <w:txbxContent/>
                  </v:textbox>
                </v:shape>
                <v:shape id="_x0000_s1058" type="#_x0000_t202" style="position:absolute;left:1887855;top:3820795;width:240982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_x0000_s1059" inset="0,0,0,0">
                    <w:txbxContent/>
                  </v:textbox>
                </v:shape>
                <v:shape id="_x0000_s1059" type="#_x0000_t202" style="position:absolute;left:1890395;top:4035425;width:240728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v:textbox>
                </v:shape>
                <v:shape id="Text Box 60" o:spid="_x0000_s1060" type="#_x0000_t202" style="position:absolute;left:1892935;top:4250690;width:240474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61" type="#_x0000_t202" style="position:absolute;left:1895475;top:4465320;width:2402205;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v:textbox>
                </v:shape>
                <w10:wrap type="through" anchorx="page" anchory="page"/>
              </v:group>
            </w:pict>
          </mc:Fallback>
        </mc:AlternateContent>
      </w:r>
      <w:r w:rsidR="00A73555">
        <w:rPr>
          <w:noProof/>
        </w:rPr>
        <w:drawing>
          <wp:anchor distT="0" distB="0" distL="114300" distR="114300" simplePos="0" relativeHeight="251732031" behindDoc="0" locked="0" layoutInCell="1" allowOverlap="1" wp14:anchorId="03EFEA04" wp14:editId="316F4063">
            <wp:simplePos x="0" y="0"/>
            <wp:positionH relativeFrom="page">
              <wp:posOffset>565150</wp:posOffset>
            </wp:positionH>
            <wp:positionV relativeFrom="page">
              <wp:posOffset>4069080</wp:posOffset>
            </wp:positionV>
            <wp:extent cx="1579880" cy="2125345"/>
            <wp:effectExtent l="152400" t="127000" r="172720" b="186055"/>
            <wp:wrapThrough wrapText="bothSides">
              <wp:wrapPolygon edited="0">
                <wp:start x="-1736" y="-1291"/>
                <wp:lineTo x="-2084" y="21426"/>
                <wp:lineTo x="-1389" y="23233"/>
                <wp:lineTo x="22920" y="23233"/>
                <wp:lineTo x="23614" y="19877"/>
                <wp:lineTo x="23267" y="-1291"/>
                <wp:lineTo x="-1736" y="-1291"/>
              </wp:wrapPolygon>
            </wp:wrapThrough>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4060" t="27950" r="50324" b="26109"/>
                    <a:stretch/>
                  </pic:blipFill>
                  <pic:spPr bwMode="auto">
                    <a:xfrm>
                      <a:off x="0" y="0"/>
                      <a:ext cx="1579880"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66B0">
        <w:rPr>
          <w:noProof/>
        </w:rPr>
        <mc:AlternateContent>
          <mc:Choice Requires="wps">
            <w:drawing>
              <wp:anchor distT="0" distB="0" distL="114300" distR="114300" simplePos="0" relativeHeight="251658264" behindDoc="0" locked="0" layoutInCell="1" allowOverlap="1" wp14:anchorId="6052133C" wp14:editId="1405E637">
                <wp:simplePos x="0" y="0"/>
                <wp:positionH relativeFrom="page">
                  <wp:posOffset>4935220</wp:posOffset>
                </wp:positionH>
                <wp:positionV relativeFrom="page">
                  <wp:posOffset>1494790</wp:posOffset>
                </wp:positionV>
                <wp:extent cx="2377440" cy="4790440"/>
                <wp:effectExtent l="0" t="0" r="10160" b="10160"/>
                <wp:wrapTight wrapText="bothSides">
                  <wp:wrapPolygon edited="0">
                    <wp:start x="0" y="0"/>
                    <wp:lineTo x="0" y="21531"/>
                    <wp:lineTo x="21462" y="21531"/>
                    <wp:lineTo x="21462" y="0"/>
                    <wp:lineTo x="0" y="0"/>
                  </wp:wrapPolygon>
                </wp:wrapTight>
                <wp:docPr id="2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4790440"/>
                        </a:xfrm>
                        <a:prstGeom prst="rect">
                          <a:avLst/>
                        </a:prstGeom>
                        <a:solidFill>
                          <a:schemeClr val="accent3">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2E023B7" w14:textId="1BC727BB" w:rsidR="00A73555" w:rsidRPr="00DD79E7" w:rsidRDefault="00A73555" w:rsidP="00DD79E7">
                            <w:pPr>
                              <w:pStyle w:val="BodyText"/>
                              <w:spacing w:line="276" w:lineRule="auto"/>
                              <w:jc w:val="center"/>
                              <w:rPr>
                                <w:color w:val="297FD5" w:themeColor="accent2"/>
                                <w:sz w:val="24"/>
                              </w:rPr>
                            </w:pPr>
                            <w:r w:rsidRPr="00DD79E7">
                              <w:rPr>
                                <w:color w:val="297FD5" w:themeColor="accent2"/>
                                <w:sz w:val="24"/>
                              </w:rPr>
                              <w:t>If you see any of these kids around the gym, be sure to wish them a happy birthday!</w:t>
                            </w:r>
                          </w:p>
                          <w:p w14:paraId="20DCF347" w14:textId="600ECC91" w:rsidR="00A73555" w:rsidRPr="009872E6" w:rsidRDefault="00A73555" w:rsidP="00DD79E7">
                            <w:pPr>
                              <w:pStyle w:val="BodyText"/>
                              <w:spacing w:line="360" w:lineRule="auto"/>
                              <w:rPr>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2" style="position:absolute;margin-left:388.6pt;margin-top:117.7pt;width:187.2pt;height:377.2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" mv:complextextbox="1" fillcolor="#cbd2dc [1302]" stroked="f" strokecolor="#4a7ebb" strokeweight="1.5pt">
                <v:shadow opacity="22938f" mv:blur="38100f" offset="0,2pt"/>
                <v:textbox inset=",7.2pt,,7.2pt">
                  <w:txbxContent>
                    <w:p w14:paraId="72E023B7" w14:textId="1BC727BB" w:rsidR="00A73555" w:rsidRPr="00DD79E7" w:rsidRDefault="00A73555" w:rsidP="00DD79E7">
                      <w:pPr>
                        <w:pStyle w:val="BodyText"/>
                        <w:spacing w:line="276" w:lineRule="auto"/>
                        <w:jc w:val="center"/>
                        <w:rPr>
                          <w:color w:val="297FD5" w:themeColor="accent2"/>
                          <w:sz w:val="24"/>
                        </w:rPr>
                      </w:pPr>
                      <w:r w:rsidRPr="00DD79E7">
                        <w:rPr>
                          <w:color w:val="297FD5" w:themeColor="accent2"/>
                          <w:sz w:val="24"/>
                        </w:rPr>
                        <w:t>If you see any of these kids around the gym, be sure to wish them a happy birthday!</w:t>
                      </w:r>
                    </w:p>
                    <w:p w14:paraId="20DCF347" w14:textId="600ECC91" w:rsidR="00A73555" w:rsidRPr="009872E6" w:rsidRDefault="00A73555" w:rsidP="00DD79E7">
                      <w:pPr>
                        <w:pStyle w:val="BodyText"/>
                        <w:spacing w:line="360" w:lineRule="auto"/>
                        <w:rPr>
                          <w:sz w:val="24"/>
                        </w:rPr>
                      </w:pPr>
                    </w:p>
                  </w:txbxContent>
                </v:textbox>
                <w10:wrap type="tight" anchorx="page" anchory="page"/>
              </v:rect>
            </w:pict>
          </mc:Fallback>
        </mc:AlternateContent>
      </w:r>
      <w:r w:rsidR="00007E86">
        <w:rPr>
          <w:noProof/>
        </w:rPr>
        <mc:AlternateContent>
          <mc:Choice Requires="wps">
            <w:drawing>
              <wp:anchor distT="0" distB="0" distL="114300" distR="114300" simplePos="0" relativeHeight="251728959" behindDoc="0" locked="0" layoutInCell="1" allowOverlap="1" wp14:anchorId="3D57BAFB" wp14:editId="415D9410">
                <wp:simplePos x="0" y="0"/>
                <wp:positionH relativeFrom="page">
                  <wp:posOffset>4937760</wp:posOffset>
                </wp:positionH>
                <wp:positionV relativeFrom="page">
                  <wp:posOffset>3530600</wp:posOffset>
                </wp:positionV>
                <wp:extent cx="2377440" cy="838200"/>
                <wp:effectExtent l="0" t="0" r="0" b="0"/>
                <wp:wrapThrough wrapText="bothSides">
                  <wp:wrapPolygon edited="0">
                    <wp:start x="231" y="0"/>
                    <wp:lineTo x="231" y="20945"/>
                    <wp:lineTo x="21000" y="20945"/>
                    <wp:lineTo x="21000" y="0"/>
                    <wp:lineTo x="231" y="0"/>
                  </wp:wrapPolygon>
                </wp:wrapThrough>
                <wp:docPr id="55" name="Text Box 55"/>
                <wp:cNvGraphicFramePr/>
                <a:graphic xmlns:a="http://schemas.openxmlformats.org/drawingml/2006/main">
                  <a:graphicData uri="http://schemas.microsoft.com/office/word/2010/wordprocessingShape">
                    <wps:wsp>
                      <wps:cNvSpPr txBox="1"/>
                      <wps:spPr>
                        <a:xfrm>
                          <a:off x="0" y="0"/>
                          <a:ext cx="2377440" cy="838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6AEE3D" w14:textId="77777777" w:rsidR="00A73555" w:rsidRDefault="00A73555" w:rsidP="00007E86">
                            <w:pPr>
                              <w:pStyle w:val="BodyText"/>
                              <w:rPr>
                                <w:sz w:val="24"/>
                              </w:rPr>
                            </w:pPr>
                            <w:r>
                              <w:rPr>
                                <w:sz w:val="24"/>
                              </w:rPr>
                              <w:t>May 14</w:t>
                            </w:r>
                            <w:r w:rsidRPr="00DD79E7">
                              <w:rPr>
                                <w:sz w:val="24"/>
                                <w:vertAlign w:val="superscript"/>
                              </w:rPr>
                              <w:t>th</w:t>
                            </w:r>
                            <w:r>
                              <w:rPr>
                                <w:sz w:val="24"/>
                              </w:rPr>
                              <w:t xml:space="preserve"> – Dustin McCleary</w:t>
                            </w:r>
                            <w:proofErr w:type="gramStart"/>
                            <w:r>
                              <w:rPr>
                                <w:sz w:val="24"/>
                              </w:rPr>
                              <w:t>,     Payton</w:t>
                            </w:r>
                            <w:proofErr w:type="gramEnd"/>
                            <w:r>
                              <w:rPr>
                                <w:sz w:val="24"/>
                              </w:rPr>
                              <w:t xml:space="preserve"> Quinley, &amp; Coach Raea</w:t>
                            </w:r>
                          </w:p>
                          <w:p w14:paraId="482EAC7E" w14:textId="77777777" w:rsidR="00A73555" w:rsidRDefault="00A73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3" type="#_x0000_t202" style="position:absolute;margin-left:388.8pt;margin-top:278pt;width:187.2pt;height:66pt;z-index:251728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" mv:complextextbox="1" filled="f" stroked="f">
                <v:textbox>
                  <w:txbxContent>
                    <w:p w14:paraId="4B6AEE3D" w14:textId="77777777" w:rsidR="00A73555" w:rsidRDefault="00A73555" w:rsidP="00007E86">
                      <w:pPr>
                        <w:pStyle w:val="BodyText"/>
                        <w:rPr>
                          <w:sz w:val="24"/>
                        </w:rPr>
                      </w:pPr>
                      <w:r>
                        <w:rPr>
                          <w:sz w:val="24"/>
                        </w:rPr>
                        <w:t>May 14</w:t>
                      </w:r>
                      <w:r w:rsidRPr="00DD79E7">
                        <w:rPr>
                          <w:sz w:val="24"/>
                          <w:vertAlign w:val="superscript"/>
                        </w:rPr>
                        <w:t>th</w:t>
                      </w:r>
                      <w:r>
                        <w:rPr>
                          <w:sz w:val="24"/>
                        </w:rPr>
                        <w:t xml:space="preserve"> – Dustin McCleary</w:t>
                      </w:r>
                      <w:proofErr w:type="gramStart"/>
                      <w:r>
                        <w:rPr>
                          <w:sz w:val="24"/>
                        </w:rPr>
                        <w:t>,     Payton</w:t>
                      </w:r>
                      <w:proofErr w:type="gramEnd"/>
                      <w:r>
                        <w:rPr>
                          <w:sz w:val="24"/>
                        </w:rPr>
                        <w:t xml:space="preserve"> Quinley, &amp; Coach Raea</w:t>
                      </w:r>
                    </w:p>
                    <w:p w14:paraId="482EAC7E" w14:textId="77777777" w:rsidR="00A73555" w:rsidRDefault="00A73555"/>
                  </w:txbxContent>
                </v:textbox>
                <w10:wrap type="through" anchorx="page" anchory="page"/>
              </v:shape>
            </w:pict>
          </mc:Fallback>
        </mc:AlternateContent>
      </w:r>
      <w:r w:rsidR="00007E86">
        <w:rPr>
          <w:noProof/>
        </w:rPr>
        <mc:AlternateContent>
          <mc:Choice Requires="wps">
            <w:drawing>
              <wp:anchor distT="0" distB="0" distL="114300" distR="114300" simplePos="0" relativeHeight="251729983" behindDoc="0" locked="0" layoutInCell="1" allowOverlap="1" wp14:anchorId="55A50F37" wp14:editId="3E05F99D">
                <wp:simplePos x="0" y="0"/>
                <wp:positionH relativeFrom="page">
                  <wp:posOffset>4940300</wp:posOffset>
                </wp:positionH>
                <wp:positionV relativeFrom="page">
                  <wp:posOffset>4254500</wp:posOffset>
                </wp:positionV>
                <wp:extent cx="2374900" cy="1841500"/>
                <wp:effectExtent l="0" t="0" r="0" b="12700"/>
                <wp:wrapThrough wrapText="bothSides">
                  <wp:wrapPolygon edited="0">
                    <wp:start x="231" y="0"/>
                    <wp:lineTo x="231" y="21451"/>
                    <wp:lineTo x="21022" y="21451"/>
                    <wp:lineTo x="21022" y="0"/>
                    <wp:lineTo x="231" y="0"/>
                  </wp:wrapPolygon>
                </wp:wrapThrough>
                <wp:docPr id="56" name="Text Box 56"/>
                <wp:cNvGraphicFramePr/>
                <a:graphic xmlns:a="http://schemas.openxmlformats.org/drawingml/2006/main">
                  <a:graphicData uri="http://schemas.microsoft.com/office/word/2010/wordprocessingShape">
                    <wps:wsp>
                      <wps:cNvSpPr txBox="1"/>
                      <wps:spPr>
                        <a:xfrm>
                          <a:off x="0" y="0"/>
                          <a:ext cx="2374900" cy="184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5E0E61" w14:textId="77777777" w:rsidR="00A73555" w:rsidRDefault="00A73555" w:rsidP="00007E86">
                            <w:pPr>
                              <w:pStyle w:val="BodyText"/>
                              <w:spacing w:line="360" w:lineRule="auto"/>
                              <w:rPr>
                                <w:sz w:val="24"/>
                              </w:rPr>
                            </w:pPr>
                            <w:r>
                              <w:rPr>
                                <w:sz w:val="24"/>
                              </w:rPr>
                              <w:t>May 17</w:t>
                            </w:r>
                            <w:r w:rsidRPr="00DD79E7">
                              <w:rPr>
                                <w:sz w:val="24"/>
                                <w:vertAlign w:val="superscript"/>
                              </w:rPr>
                              <w:t>th</w:t>
                            </w:r>
                            <w:r>
                              <w:rPr>
                                <w:sz w:val="24"/>
                              </w:rPr>
                              <w:t xml:space="preserve"> – Zorah Fullop</w:t>
                            </w:r>
                          </w:p>
                          <w:p w14:paraId="0B5A6F7D" w14:textId="77777777" w:rsidR="00A73555" w:rsidRDefault="00A73555" w:rsidP="00007E86">
                            <w:pPr>
                              <w:pStyle w:val="BodyText"/>
                              <w:spacing w:line="360" w:lineRule="auto"/>
                              <w:rPr>
                                <w:sz w:val="24"/>
                              </w:rPr>
                            </w:pPr>
                            <w:r>
                              <w:rPr>
                                <w:sz w:val="24"/>
                              </w:rPr>
                              <w:t>May 21</w:t>
                            </w:r>
                            <w:r w:rsidRPr="00DD79E7">
                              <w:rPr>
                                <w:sz w:val="24"/>
                                <w:vertAlign w:val="superscript"/>
                              </w:rPr>
                              <w:t>st</w:t>
                            </w:r>
                            <w:r>
                              <w:rPr>
                                <w:sz w:val="24"/>
                              </w:rPr>
                              <w:t xml:space="preserve"> – Karissa Gobble</w:t>
                            </w:r>
                          </w:p>
                          <w:p w14:paraId="2773D67E" w14:textId="77777777" w:rsidR="00A73555" w:rsidRDefault="00A73555" w:rsidP="00007E86">
                            <w:pPr>
                              <w:pStyle w:val="BodyText"/>
                              <w:spacing w:line="360" w:lineRule="auto"/>
                              <w:rPr>
                                <w:sz w:val="24"/>
                              </w:rPr>
                            </w:pPr>
                            <w:r>
                              <w:rPr>
                                <w:sz w:val="24"/>
                              </w:rPr>
                              <w:t>May 22</w:t>
                            </w:r>
                            <w:r w:rsidRPr="00DD79E7">
                              <w:rPr>
                                <w:sz w:val="24"/>
                                <w:vertAlign w:val="superscript"/>
                              </w:rPr>
                              <w:t>nd</w:t>
                            </w:r>
                            <w:r>
                              <w:rPr>
                                <w:sz w:val="24"/>
                              </w:rPr>
                              <w:t xml:space="preserve"> – Kirsten Schaefer</w:t>
                            </w:r>
                          </w:p>
                          <w:p w14:paraId="21F86F93" w14:textId="77777777" w:rsidR="00A73555" w:rsidRDefault="00A73555" w:rsidP="00007E86">
                            <w:pPr>
                              <w:pStyle w:val="BodyText"/>
                              <w:spacing w:line="360" w:lineRule="auto"/>
                              <w:rPr>
                                <w:sz w:val="24"/>
                              </w:rPr>
                            </w:pPr>
                            <w:r>
                              <w:rPr>
                                <w:sz w:val="24"/>
                              </w:rPr>
                              <w:t>May 27</w:t>
                            </w:r>
                            <w:r w:rsidRPr="00DD79E7">
                              <w:rPr>
                                <w:sz w:val="24"/>
                                <w:vertAlign w:val="superscript"/>
                              </w:rPr>
                              <w:t>th</w:t>
                            </w:r>
                            <w:r>
                              <w:rPr>
                                <w:sz w:val="24"/>
                              </w:rPr>
                              <w:t xml:space="preserve"> – Nyah Biegler</w:t>
                            </w:r>
                          </w:p>
                          <w:p w14:paraId="52DD1F09" w14:textId="77777777" w:rsidR="00A73555" w:rsidRPr="009872E6" w:rsidRDefault="00A73555" w:rsidP="00007E86">
                            <w:pPr>
                              <w:pStyle w:val="BodyText"/>
                              <w:spacing w:line="360" w:lineRule="auto"/>
                              <w:rPr>
                                <w:sz w:val="24"/>
                              </w:rPr>
                            </w:pPr>
                            <w:r>
                              <w:rPr>
                                <w:sz w:val="24"/>
                              </w:rPr>
                              <w:t>May 31</w:t>
                            </w:r>
                            <w:r w:rsidRPr="00DD79E7">
                              <w:rPr>
                                <w:sz w:val="24"/>
                                <w:vertAlign w:val="superscript"/>
                              </w:rPr>
                              <w:t>st</w:t>
                            </w:r>
                            <w:r>
                              <w:rPr>
                                <w:sz w:val="24"/>
                              </w:rPr>
                              <w:t xml:space="preserve"> – Sydni Harvey</w:t>
                            </w:r>
                          </w:p>
                          <w:p w14:paraId="642F882C" w14:textId="77777777" w:rsidR="00A73555" w:rsidRDefault="00A73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389pt;margin-top:335pt;width:187pt;height:145pt;z-index:251729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ryndY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" mv:complextextbox="1" filled="f" stroked="f">
                <v:textbox>
                  <w:txbxContent>
                    <w:p w14:paraId="385E0E61" w14:textId="77777777" w:rsidR="00A73555" w:rsidRDefault="00A73555" w:rsidP="00007E86">
                      <w:pPr>
                        <w:pStyle w:val="BodyText"/>
                        <w:spacing w:line="360" w:lineRule="auto"/>
                        <w:rPr>
                          <w:sz w:val="24"/>
                        </w:rPr>
                      </w:pPr>
                      <w:r>
                        <w:rPr>
                          <w:sz w:val="24"/>
                        </w:rPr>
                        <w:t>May 17</w:t>
                      </w:r>
                      <w:r w:rsidRPr="00DD79E7">
                        <w:rPr>
                          <w:sz w:val="24"/>
                          <w:vertAlign w:val="superscript"/>
                        </w:rPr>
                        <w:t>th</w:t>
                      </w:r>
                      <w:r>
                        <w:rPr>
                          <w:sz w:val="24"/>
                        </w:rPr>
                        <w:t xml:space="preserve"> – Zorah Fullop</w:t>
                      </w:r>
                    </w:p>
                    <w:p w14:paraId="0B5A6F7D" w14:textId="77777777" w:rsidR="00A73555" w:rsidRDefault="00A73555" w:rsidP="00007E86">
                      <w:pPr>
                        <w:pStyle w:val="BodyText"/>
                        <w:spacing w:line="360" w:lineRule="auto"/>
                        <w:rPr>
                          <w:sz w:val="24"/>
                        </w:rPr>
                      </w:pPr>
                      <w:r>
                        <w:rPr>
                          <w:sz w:val="24"/>
                        </w:rPr>
                        <w:t>May 21</w:t>
                      </w:r>
                      <w:r w:rsidRPr="00DD79E7">
                        <w:rPr>
                          <w:sz w:val="24"/>
                          <w:vertAlign w:val="superscript"/>
                        </w:rPr>
                        <w:t>st</w:t>
                      </w:r>
                      <w:r>
                        <w:rPr>
                          <w:sz w:val="24"/>
                        </w:rPr>
                        <w:t xml:space="preserve"> – Karissa Gobble</w:t>
                      </w:r>
                    </w:p>
                    <w:p w14:paraId="2773D67E" w14:textId="77777777" w:rsidR="00A73555" w:rsidRDefault="00A73555" w:rsidP="00007E86">
                      <w:pPr>
                        <w:pStyle w:val="BodyText"/>
                        <w:spacing w:line="360" w:lineRule="auto"/>
                        <w:rPr>
                          <w:sz w:val="24"/>
                        </w:rPr>
                      </w:pPr>
                      <w:r>
                        <w:rPr>
                          <w:sz w:val="24"/>
                        </w:rPr>
                        <w:t>May 22</w:t>
                      </w:r>
                      <w:r w:rsidRPr="00DD79E7">
                        <w:rPr>
                          <w:sz w:val="24"/>
                          <w:vertAlign w:val="superscript"/>
                        </w:rPr>
                        <w:t>nd</w:t>
                      </w:r>
                      <w:r>
                        <w:rPr>
                          <w:sz w:val="24"/>
                        </w:rPr>
                        <w:t xml:space="preserve"> – Kirsten Schaefer</w:t>
                      </w:r>
                    </w:p>
                    <w:p w14:paraId="21F86F93" w14:textId="77777777" w:rsidR="00A73555" w:rsidRDefault="00A73555" w:rsidP="00007E86">
                      <w:pPr>
                        <w:pStyle w:val="BodyText"/>
                        <w:spacing w:line="360" w:lineRule="auto"/>
                        <w:rPr>
                          <w:sz w:val="24"/>
                        </w:rPr>
                      </w:pPr>
                      <w:r>
                        <w:rPr>
                          <w:sz w:val="24"/>
                        </w:rPr>
                        <w:t>May 27</w:t>
                      </w:r>
                      <w:r w:rsidRPr="00DD79E7">
                        <w:rPr>
                          <w:sz w:val="24"/>
                          <w:vertAlign w:val="superscript"/>
                        </w:rPr>
                        <w:t>th</w:t>
                      </w:r>
                      <w:r>
                        <w:rPr>
                          <w:sz w:val="24"/>
                        </w:rPr>
                        <w:t xml:space="preserve"> – Nyah Biegler</w:t>
                      </w:r>
                    </w:p>
                    <w:p w14:paraId="52DD1F09" w14:textId="77777777" w:rsidR="00A73555" w:rsidRPr="009872E6" w:rsidRDefault="00A73555" w:rsidP="00007E86">
                      <w:pPr>
                        <w:pStyle w:val="BodyText"/>
                        <w:spacing w:line="360" w:lineRule="auto"/>
                        <w:rPr>
                          <w:sz w:val="24"/>
                        </w:rPr>
                      </w:pPr>
                      <w:r>
                        <w:rPr>
                          <w:sz w:val="24"/>
                        </w:rPr>
                        <w:t>May 31</w:t>
                      </w:r>
                      <w:r w:rsidRPr="00DD79E7">
                        <w:rPr>
                          <w:sz w:val="24"/>
                          <w:vertAlign w:val="superscript"/>
                        </w:rPr>
                        <w:t>st</w:t>
                      </w:r>
                      <w:r>
                        <w:rPr>
                          <w:sz w:val="24"/>
                        </w:rPr>
                        <w:t xml:space="preserve"> – Sydni Harvey</w:t>
                      </w:r>
                    </w:p>
                    <w:p w14:paraId="642F882C" w14:textId="77777777" w:rsidR="00A73555" w:rsidRDefault="00A73555"/>
                  </w:txbxContent>
                </v:textbox>
                <w10:wrap type="through" anchorx="page" anchory="page"/>
              </v:shape>
            </w:pict>
          </mc:Fallback>
        </mc:AlternateContent>
      </w:r>
      <w:r w:rsidR="00FC6D80">
        <w:rPr>
          <w:noProof/>
        </w:rPr>
        <mc:AlternateContent>
          <mc:Choice Requires="wpg">
            <w:drawing>
              <wp:anchor distT="0" distB="0" distL="114300" distR="114300" simplePos="0" relativeHeight="251727935" behindDoc="0" locked="0" layoutInCell="1" allowOverlap="1" wp14:anchorId="50558A48" wp14:editId="2035D71E">
                <wp:simplePos x="0" y="0"/>
                <wp:positionH relativeFrom="page">
                  <wp:posOffset>4937760</wp:posOffset>
                </wp:positionH>
                <wp:positionV relativeFrom="page">
                  <wp:posOffset>2806700</wp:posOffset>
                </wp:positionV>
                <wp:extent cx="2374900" cy="825500"/>
                <wp:effectExtent l="0" t="0" r="0" b="12700"/>
                <wp:wrapThrough wrapText="bothSides">
                  <wp:wrapPolygon edited="0">
                    <wp:start x="231" y="0"/>
                    <wp:lineTo x="231" y="21268"/>
                    <wp:lineTo x="21022" y="21268"/>
                    <wp:lineTo x="21022" y="0"/>
                    <wp:lineTo x="231" y="0"/>
                  </wp:wrapPolygon>
                </wp:wrapThrough>
                <wp:docPr id="309" name="Group 309"/>
                <wp:cNvGraphicFramePr/>
                <a:graphic xmlns:a="http://schemas.openxmlformats.org/drawingml/2006/main">
                  <a:graphicData uri="http://schemas.microsoft.com/office/word/2010/wordprocessingGroup">
                    <wpg:wgp>
                      <wpg:cNvGrpSpPr/>
                      <wpg:grpSpPr>
                        <a:xfrm>
                          <a:off x="0" y="0"/>
                          <a:ext cx="2374900" cy="825500"/>
                          <a:chOff x="0" y="0"/>
                          <a:chExt cx="2374900" cy="825500"/>
                        </a:xfrm>
                        <a:extLst>
                          <a:ext uri="{0CCBE362-F206-4b92-989A-16890622DB6E}">
                            <ma14:wrappingTextBoxFlag xmlns:ma14="http://schemas.microsoft.com/office/mac/drawingml/2011/main" val="1"/>
                          </a:ext>
                        </a:extLst>
                      </wpg:grpSpPr>
                      <wps:wsp>
                        <wps:cNvPr id="54" name="Text Box 54"/>
                        <wps:cNvSpPr txBox="1"/>
                        <wps:spPr>
                          <a:xfrm>
                            <a:off x="0" y="0"/>
                            <a:ext cx="2374900" cy="82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91440" y="45720"/>
                            <a:ext cx="2192020" cy="357505"/>
                          </a:xfrm>
                          <a:prstGeom prst="rect">
                            <a:avLst/>
                          </a:prstGeom>
                          <a:noFill/>
                          <a:ln>
                            <a:noFill/>
                          </a:ln>
                          <a:effectLst/>
                          <a:extLst>
                            <a:ext uri="{C572A759-6A51-4108-AA02-DFA0A04FC94B}">
                              <ma14:wrappingTextBoxFlag xmlns:ma14="http://schemas.microsoft.com/office/mac/drawingml/2011/main"/>
                            </a:ext>
                          </a:extLst>
                        </wps:spPr>
                        <wps:txbx id="25">
                          <w:txbxContent>
                            <w:p w14:paraId="2D1F3E88" w14:textId="77777777" w:rsidR="00A73555" w:rsidRDefault="00A73555" w:rsidP="00DD79E7">
                              <w:pPr>
                                <w:pStyle w:val="BodyText"/>
                                <w:spacing w:line="360" w:lineRule="auto"/>
                                <w:rPr>
                                  <w:sz w:val="24"/>
                                </w:rPr>
                              </w:pPr>
                              <w:r>
                                <w:rPr>
                                  <w:sz w:val="24"/>
                                </w:rPr>
                                <w:t>May 6</w:t>
                              </w:r>
                              <w:r w:rsidRPr="00DD79E7">
                                <w:rPr>
                                  <w:sz w:val="24"/>
                                  <w:vertAlign w:val="superscript"/>
                                </w:rPr>
                                <w:t>th</w:t>
                              </w:r>
                              <w:r>
                                <w:rPr>
                                  <w:sz w:val="24"/>
                                </w:rPr>
                                <w:t xml:space="preserve"> – Alayna Evans</w:t>
                              </w:r>
                            </w:p>
                            <w:p w14:paraId="22AEAF57" w14:textId="77777777" w:rsidR="00A73555" w:rsidRDefault="00A73555" w:rsidP="00DD79E7">
                              <w:pPr>
                                <w:pStyle w:val="BodyText"/>
                                <w:spacing w:line="360" w:lineRule="auto"/>
                                <w:rPr>
                                  <w:sz w:val="24"/>
                                </w:rPr>
                              </w:pPr>
                              <w:r>
                                <w:rPr>
                                  <w:sz w:val="24"/>
                                </w:rPr>
                                <w:t>May 7</w:t>
                              </w:r>
                              <w:r w:rsidRPr="00DD79E7">
                                <w:rPr>
                                  <w:sz w:val="24"/>
                                  <w:vertAlign w:val="superscript"/>
                                </w:rPr>
                                <w:t>th</w:t>
                              </w:r>
                              <w:r>
                                <w:rPr>
                                  <w:sz w:val="24"/>
                                </w:rPr>
                                <w:t xml:space="preserve"> – Corinna Robinson</w:t>
                              </w:r>
                            </w:p>
                            <w:p w14:paraId="6A1DF334" w14:textId="77777777" w:rsidR="00A73555" w:rsidRDefault="00A735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91440" y="401955"/>
                            <a:ext cx="2192020" cy="358140"/>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9" o:spid="_x0000_s1065" style="position:absolute;margin-left:388.8pt;margin-top:221pt;width:187pt;height:65pt;z-index:251727935;mso-position-horizontal-relative:page;mso-position-vertical-relative:page" coordsize="2374900,82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" mv:complextextbox="1">
                <v:shape id="Text Box 54" o:spid="_x0000_s1066" type="#_x0000_t202" style="position:absolute;width:2374900;height:825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3+8xAAA&#10;ANsAAAAPAAAAZHJzL2Rvd25yZXYueG1sRI9Pa8JAFMTvBb/D8gRvdaNoDdFVWlHxYKn/Dh4f2WcS&#10;zL4N2dXEb+8WCj0OM/MbZrZoTSkeVLvCsoJBPwJBnFpdcKbgfFq/xyCcR9ZYWiYFT3KwmHfeZpho&#10;2/CBHkefiQBhl6CC3PsqkdKlORl0fVsRB+9qa4M+yDqTusYmwE0ph1H0IQ0WHBZyrGiZU3o73o0C&#10;2rXm9B1PVv7n67qJLvG+2elMqV63/ZyC8NT6//Bfe6sVjEf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9/vMQAAADbAAAADwAAAAAAAAAAAAAAAACXAgAAZHJzL2Rv&#10;d25yZXYueG1sUEsFBgAAAAAEAAQA9QAAAIgDAAAAAA==&#10;" mv:complextextbox="1" filled="f" stroked="f"/>
                <v:shape id="Text Box 307" o:spid="_x0000_s1067" type="#_x0000_t202" style="position:absolute;left:91440;top:45720;width:2192020;height:357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08" inset="0,0,0,0">
                    <w:txbxContent>
                      <w:p w14:paraId="2D1F3E88" w14:textId="77777777" w:rsidR="00A73555" w:rsidRDefault="00A73555" w:rsidP="00DD79E7">
                        <w:pPr>
                          <w:pStyle w:val="BodyText"/>
                          <w:spacing w:line="360" w:lineRule="auto"/>
                          <w:rPr>
                            <w:sz w:val="24"/>
                          </w:rPr>
                        </w:pPr>
                        <w:r>
                          <w:rPr>
                            <w:sz w:val="24"/>
                          </w:rPr>
                          <w:t>May 6</w:t>
                        </w:r>
                        <w:r w:rsidRPr="00DD79E7">
                          <w:rPr>
                            <w:sz w:val="24"/>
                            <w:vertAlign w:val="superscript"/>
                          </w:rPr>
                          <w:t>th</w:t>
                        </w:r>
                        <w:r>
                          <w:rPr>
                            <w:sz w:val="24"/>
                          </w:rPr>
                          <w:t xml:space="preserve"> – Alayna Evans</w:t>
                        </w:r>
                      </w:p>
                      <w:p w14:paraId="22AEAF57" w14:textId="77777777" w:rsidR="00A73555" w:rsidRDefault="00A73555" w:rsidP="00DD79E7">
                        <w:pPr>
                          <w:pStyle w:val="BodyText"/>
                          <w:spacing w:line="360" w:lineRule="auto"/>
                          <w:rPr>
                            <w:sz w:val="24"/>
                          </w:rPr>
                        </w:pPr>
                        <w:r>
                          <w:rPr>
                            <w:sz w:val="24"/>
                          </w:rPr>
                          <w:t>May 7</w:t>
                        </w:r>
                        <w:r w:rsidRPr="00DD79E7">
                          <w:rPr>
                            <w:sz w:val="24"/>
                            <w:vertAlign w:val="superscript"/>
                          </w:rPr>
                          <w:t>th</w:t>
                        </w:r>
                        <w:r>
                          <w:rPr>
                            <w:sz w:val="24"/>
                          </w:rPr>
                          <w:t xml:space="preserve"> – Corinna Robinson</w:t>
                        </w:r>
                      </w:p>
                      <w:p w14:paraId="6A1DF334" w14:textId="77777777" w:rsidR="00A73555" w:rsidRDefault="00A73555"/>
                    </w:txbxContent>
                  </v:textbox>
                </v:shape>
                <v:shape id="Text Box 308" o:spid="_x0000_s1068" type="#_x0000_t202" style="position:absolute;left:91440;top:401955;width:2192020;height:35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inset="0,0,0,0">
                    <w:txbxContent/>
                  </v:textbox>
                </v:shape>
                <w10:wrap type="through" anchorx="page" anchory="page"/>
              </v:group>
            </w:pict>
          </mc:Fallback>
        </mc:AlternateContent>
      </w:r>
      <w:r w:rsidR="00FC6D80">
        <w:rPr>
          <w:noProof/>
        </w:rPr>
        <mc:AlternateContent>
          <mc:Choice Requires="wpg">
            <w:drawing>
              <wp:anchor distT="0" distB="0" distL="114300" distR="114300" simplePos="0" relativeHeight="251726911" behindDoc="0" locked="0" layoutInCell="1" allowOverlap="1" wp14:anchorId="59F908EC" wp14:editId="7B2959FF">
                <wp:simplePos x="0" y="0"/>
                <wp:positionH relativeFrom="page">
                  <wp:posOffset>4937760</wp:posOffset>
                </wp:positionH>
                <wp:positionV relativeFrom="page">
                  <wp:posOffset>2324100</wp:posOffset>
                </wp:positionV>
                <wp:extent cx="2377440" cy="660400"/>
                <wp:effectExtent l="0" t="0" r="0" b="0"/>
                <wp:wrapThrough wrapText="bothSides">
                  <wp:wrapPolygon edited="0">
                    <wp:start x="231" y="0"/>
                    <wp:lineTo x="231" y="20769"/>
                    <wp:lineTo x="21000" y="20769"/>
                    <wp:lineTo x="21000" y="0"/>
                    <wp:lineTo x="231" y="0"/>
                  </wp:wrapPolygon>
                </wp:wrapThrough>
                <wp:docPr id="306" name="Group 306"/>
                <wp:cNvGraphicFramePr/>
                <a:graphic xmlns:a="http://schemas.openxmlformats.org/drawingml/2006/main">
                  <a:graphicData uri="http://schemas.microsoft.com/office/word/2010/wordprocessingGroup">
                    <wpg:wgp>
                      <wpg:cNvGrpSpPr/>
                      <wpg:grpSpPr>
                        <a:xfrm>
                          <a:off x="0" y="0"/>
                          <a:ext cx="2377440" cy="660400"/>
                          <a:chOff x="0" y="0"/>
                          <a:chExt cx="2377440" cy="660400"/>
                        </a:xfrm>
                        <a:extLst>
                          <a:ext uri="{0CCBE362-F206-4b92-989A-16890622DB6E}">
                            <ma14:wrappingTextBoxFlag xmlns:ma14="http://schemas.microsoft.com/office/mac/drawingml/2011/main" val="1"/>
                          </a:ext>
                        </a:extLst>
                      </wpg:grpSpPr>
                      <wps:wsp>
                        <wps:cNvPr id="50" name="Text Box 50"/>
                        <wps:cNvSpPr txBox="1"/>
                        <wps:spPr>
                          <a:xfrm>
                            <a:off x="0" y="0"/>
                            <a:ext cx="2377440" cy="660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91440" y="45720"/>
                            <a:ext cx="2194560" cy="187960"/>
                          </a:xfrm>
                          <a:prstGeom prst="rect">
                            <a:avLst/>
                          </a:prstGeom>
                          <a:noFill/>
                          <a:ln>
                            <a:noFill/>
                          </a:ln>
                          <a:effectLst/>
                          <a:extLst>
                            <a:ext uri="{C572A759-6A51-4108-AA02-DFA0A04FC94B}">
                              <ma14:wrappingTextBoxFlag xmlns:ma14="http://schemas.microsoft.com/office/mac/drawingml/2011/main"/>
                            </a:ext>
                          </a:extLst>
                        </wps:spPr>
                        <wps:txbx id="26">
                          <w:txbxContent>
                            <w:p w14:paraId="7672A70B" w14:textId="4C4E4C0C" w:rsidR="00A73555" w:rsidRDefault="00A73555">
                              <w:r>
                                <w:t>May 1</w:t>
                              </w:r>
                              <w:r w:rsidRPr="00DD79E7">
                                <w:rPr>
                                  <w:vertAlign w:val="superscript"/>
                                </w:rPr>
                                <w:t>st</w:t>
                              </w:r>
                              <w:r>
                                <w:t xml:space="preserve"> – Brock &amp; Brohden Evans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232410"/>
                            <a:ext cx="2194560" cy="31559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6" o:spid="_x0000_s1069" style="position:absolute;margin-left:388.8pt;margin-top:183pt;width:187.2pt;height:52pt;z-index:251726911;mso-position-horizontal-relative:page;mso-position-vertical-relative:page" coordsize="2377440,66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" mv:complextextbox="1">
                <v:shape id="Text Box 50" o:spid="_x0000_s1070" type="#_x0000_t202" style="position:absolute;width:2377440;height:660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Hm/wQAA&#10;ANsAAAAPAAAAZHJzL2Rvd25yZXYueG1sRE9Ni8IwEL0v+B/CCN40VXA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FR5v8EAAADbAAAADwAAAAAAAAAAAAAAAACXAgAAZHJzL2Rvd25y&#10;ZXYueG1sUEsFBgAAAAAEAAQA9QAAAIUDAAAAAA==&#10;" mv:complextextbox="1" filled="f" stroked="f"/>
                <v:shape id="Text Box 290" o:spid="_x0000_s1071" type="#_x0000_t202" style="position:absolute;left:91440;top:45720;width:219456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6" inset="0,0,0,0">
                    <w:txbxContent>
                      <w:p w14:paraId="7672A70B" w14:textId="4C4E4C0C" w:rsidR="00A73555" w:rsidRDefault="00A73555">
                        <w:r>
                          <w:t>May 1</w:t>
                        </w:r>
                        <w:r w:rsidRPr="00DD79E7">
                          <w:rPr>
                            <w:vertAlign w:val="superscript"/>
                          </w:rPr>
                          <w:t>st</w:t>
                        </w:r>
                        <w:r>
                          <w:t xml:space="preserve"> – Brock &amp; Brohden Evans</w:t>
                        </w:r>
                      </w:p>
                    </w:txbxContent>
                  </v:textbox>
                </v:shape>
                <v:shape id="Text Box 296" o:spid="_x0000_s1072" type="#_x0000_t202" style="position:absolute;left:91440;top:232410;width:2194560;height:31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inset="0,0,0,0">
                    <w:txbxContent/>
                  </v:textbox>
                </v:shape>
                <w10:wrap type="through" anchorx="page" anchory="page"/>
              </v:group>
            </w:pict>
          </mc:Fallback>
        </mc:AlternateContent>
      </w:r>
      <w:r w:rsidR="00DD79E7">
        <w:rPr>
          <w:noProof/>
        </w:rPr>
        <mc:AlternateContent>
          <mc:Choice Requires="wps">
            <w:drawing>
              <wp:anchor distT="0" distB="0" distL="114300" distR="114300" simplePos="0" relativeHeight="251665471" behindDoc="0" locked="0" layoutInCell="1" allowOverlap="1" wp14:anchorId="1EA0313F" wp14:editId="7C6E8D8F">
                <wp:simplePos x="0" y="0"/>
                <wp:positionH relativeFrom="page">
                  <wp:posOffset>561340</wp:posOffset>
                </wp:positionH>
                <wp:positionV relativeFrom="page">
                  <wp:posOffset>7275830</wp:posOffset>
                </wp:positionV>
                <wp:extent cx="6652260" cy="2274570"/>
                <wp:effectExtent l="0" t="0" r="0" b="11430"/>
                <wp:wrapThrough wrapText="bothSides">
                  <wp:wrapPolygon edited="0">
                    <wp:start x="82" y="0"/>
                    <wp:lineTo x="82" y="21467"/>
                    <wp:lineTo x="21443" y="21467"/>
                    <wp:lineTo x="21443" y="0"/>
                    <wp:lineTo x="82" y="0"/>
                  </wp:wrapPolygon>
                </wp:wrapThrough>
                <wp:docPr id="293" name="Text Box 293"/>
                <wp:cNvGraphicFramePr/>
                <a:graphic xmlns:a="http://schemas.openxmlformats.org/drawingml/2006/main">
                  <a:graphicData uri="http://schemas.microsoft.com/office/word/2010/wordprocessingShape">
                    <wps:wsp>
                      <wps:cNvSpPr txBox="1"/>
                      <wps:spPr>
                        <a:xfrm>
                          <a:off x="0" y="0"/>
                          <a:ext cx="6652260" cy="22745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7579FB" w14:textId="77777777" w:rsidR="00A73555" w:rsidRDefault="00A73555" w:rsidP="00E50146">
                            <w:pPr>
                              <w:spacing w:line="276" w:lineRule="auto"/>
                            </w:pPr>
                            <w:r>
                              <w:t>There is an online resource provided by USA Gymnastics made just for parents!  Got questions?  You can get them answered by USA Gymnastics staff and other parents just like you!  This website offers loads of articles and testimonials about what makes tumbling so great!  Every month a free webinar is offered to parents focusing on matters such as how to help your children gain more confidence and how to keep your active, athletic family organized.  On top of all of that, there are videos created by experts available for parents and gymnasts.  It is a wonderful resource that we encourage all of our parents to check out!</w:t>
                            </w:r>
                          </w:p>
                          <w:p w14:paraId="07D5923D" w14:textId="77777777" w:rsidR="00A73555" w:rsidRPr="007928BE" w:rsidRDefault="00A73555" w:rsidP="007928BE">
                            <w:pPr>
                              <w:jc w:val="center"/>
                              <w:rPr>
                                <w:sz w:val="32"/>
                                <w:szCs w:val="32"/>
                              </w:rPr>
                            </w:pPr>
                            <w:r w:rsidRPr="007928BE">
                              <w:rPr>
                                <w:sz w:val="32"/>
                                <w:szCs w:val="32"/>
                              </w:rPr>
                              <w:t>www.usagymclub.com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73" type="#_x0000_t202" style="position:absolute;margin-left:44.2pt;margin-top:572.9pt;width:523.8pt;height:179.1pt;z-index:251665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" mv:complextextbox="1" filled="f" stroked="f">
                <v:textbox>
                  <w:txbxContent>
                    <w:p w14:paraId="7A7579FB" w14:textId="77777777" w:rsidR="00A73555" w:rsidRDefault="00A73555" w:rsidP="00E50146">
                      <w:pPr>
                        <w:spacing w:line="276" w:lineRule="auto"/>
                      </w:pPr>
                      <w:r>
                        <w:t>There is an online resource provided by USA Gymnastics made just for parents!  Got questions?  You can get them answered by USA Gymnastics staff and other parents just like you!  This website offers loads of articles and testimonials about what makes tumbling so great!  Every month a free webinar is offered to parents focusing on matters such as how to help your children gain more confidence and how to keep your active, athletic family organized.  On top of all of that, there are videos created by experts available for parents and gymnasts.  It is a wonderful resource that we encourage all of our parents to check out!</w:t>
                      </w:r>
                    </w:p>
                    <w:p w14:paraId="07D5923D" w14:textId="77777777" w:rsidR="00A73555" w:rsidRPr="007928BE" w:rsidRDefault="00A73555" w:rsidP="007928BE">
                      <w:pPr>
                        <w:jc w:val="center"/>
                        <w:rPr>
                          <w:sz w:val="32"/>
                          <w:szCs w:val="32"/>
                        </w:rPr>
                      </w:pPr>
                      <w:r w:rsidRPr="007928BE">
                        <w:rPr>
                          <w:sz w:val="32"/>
                          <w:szCs w:val="32"/>
                        </w:rPr>
                        <w:t>www.usagymclub.com</w:t>
                      </w:r>
                    </w:p>
                  </w:txbxContent>
                </v:textbox>
                <w10:wrap type="through" anchorx="page" anchory="page"/>
              </v:shape>
            </w:pict>
          </mc:Fallback>
        </mc:AlternateContent>
      </w:r>
      <w:r w:rsidR="00DD79E7">
        <w:rPr>
          <w:noProof/>
        </w:rPr>
        <mc:AlternateContent>
          <mc:Choice Requires="wps">
            <w:drawing>
              <wp:anchor distT="0" distB="0" distL="114300" distR="114300" simplePos="0" relativeHeight="251725887" behindDoc="0" locked="0" layoutInCell="1" allowOverlap="1" wp14:anchorId="5ABDCD0F" wp14:editId="7538221D">
                <wp:simplePos x="0" y="0"/>
                <wp:positionH relativeFrom="page">
                  <wp:posOffset>596900</wp:posOffset>
                </wp:positionH>
                <wp:positionV relativeFrom="page">
                  <wp:posOffset>7123430</wp:posOffset>
                </wp:positionV>
                <wp:extent cx="6565900" cy="13970"/>
                <wp:effectExtent l="0" t="0" r="38100" b="36830"/>
                <wp:wrapNone/>
                <wp:docPr id="49" name="Straight Connector 49"/>
                <wp:cNvGraphicFramePr/>
                <a:graphic xmlns:a="http://schemas.openxmlformats.org/drawingml/2006/main">
                  <a:graphicData uri="http://schemas.microsoft.com/office/word/2010/wordprocessingShape">
                    <wps:wsp>
                      <wps:cNvCnPr/>
                      <wps:spPr>
                        <a:xfrm flipV="1">
                          <a:off x="0" y="0"/>
                          <a:ext cx="6565900" cy="13970"/>
                        </a:xfrm>
                        <a:prstGeom prst="line">
                          <a:avLst/>
                        </a:prstGeom>
                        <a:ln>
                          <a:solidFill>
                            <a:schemeClr val="bg1"/>
                          </a:solidFill>
                          <a:prstDash val="dashDot"/>
                          <a:headEnd type="non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725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7pt,560.9pt" to="564pt,5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" strokecolor="white [3212]" strokeweight="2pt">
                <v:stroke dashstyle="dashDot"/>
                <w10:wrap anchorx="page" anchory="page"/>
              </v:line>
            </w:pict>
          </mc:Fallback>
        </mc:AlternateContent>
      </w:r>
      <w:r w:rsidR="00DD79E7">
        <w:rPr>
          <w:noProof/>
        </w:rPr>
        <w:drawing>
          <wp:anchor distT="0" distB="0" distL="114300" distR="114300" simplePos="0" relativeHeight="251667519" behindDoc="0" locked="0" layoutInCell="1" allowOverlap="1" wp14:anchorId="15B5820B" wp14:editId="3096F526">
            <wp:simplePos x="0" y="0"/>
            <wp:positionH relativeFrom="page">
              <wp:posOffset>4685665</wp:posOffset>
            </wp:positionH>
            <wp:positionV relativeFrom="page">
              <wp:posOffset>6294120</wp:posOffset>
            </wp:positionV>
            <wp:extent cx="2273300" cy="767080"/>
            <wp:effectExtent l="0" t="0" r="12700" b="0"/>
            <wp:wrapThrough wrapText="bothSides">
              <wp:wrapPolygon edited="0">
                <wp:start x="2413" y="715"/>
                <wp:lineTo x="1207" y="5007"/>
                <wp:lineTo x="241" y="9298"/>
                <wp:lineTo x="241" y="14305"/>
                <wp:lineTo x="2413" y="20742"/>
                <wp:lineTo x="4827" y="20742"/>
                <wp:lineTo x="5792" y="20026"/>
                <wp:lineTo x="20755" y="14305"/>
                <wp:lineTo x="21479" y="6437"/>
                <wp:lineTo x="19307" y="4291"/>
                <wp:lineTo x="5068" y="715"/>
                <wp:lineTo x="2413" y="715"/>
              </wp:wrapPolygon>
            </wp:wrapThrough>
            <wp:docPr id="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0000" b="90333" l="2000" r="98000">
                                  <a14:foregroundMark x1="66667" y1="52333" x2="66667" y2="52333"/>
                                  <a14:foregroundMark x1="84667" y1="50667" x2="84667" y2="50667"/>
                                  <a14:foregroundMark x1="88667" y1="45333" x2="88667" y2="45333"/>
                                  <a14:foregroundMark x1="44333" y1="50667" x2="44333" y2="50667"/>
                                  <a14:foregroundMark x1="50000" y1="49000" x2="50000" y2="49000"/>
                                  <a14:backgroundMark x1="91667" y1="49667" x2="91667" y2="49667"/>
                                  <a14:backgroundMark x1="37333" y1="54333" x2="37333" y2="54333"/>
                                  <a14:backgroundMark x1="37333" y1="47000" x2="37333" y2="47000"/>
                                </a14:backgroundRemoval>
                              </a14:imgEffect>
                            </a14:imgLayer>
                          </a14:imgProps>
                        </a:ext>
                        <a:ext uri="{28A0092B-C50C-407E-A947-70E740481C1C}">
                          <a14:useLocalDpi xmlns:a14="http://schemas.microsoft.com/office/drawing/2010/main" val="0"/>
                        </a:ext>
                      </a:extLst>
                    </a:blip>
                    <a:srcRect t="32054" b="34178"/>
                    <a:stretch/>
                  </pic:blipFill>
                  <pic:spPr bwMode="auto">
                    <a:xfrm>
                      <a:off x="0" y="0"/>
                      <a:ext cx="2273300" cy="76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9E7">
        <w:rPr>
          <w:noProof/>
        </w:rPr>
        <mc:AlternateContent>
          <mc:Choice Requires="wps">
            <w:drawing>
              <wp:anchor distT="0" distB="0" distL="114300" distR="114300" simplePos="0" relativeHeight="251724863" behindDoc="0" locked="0" layoutInCell="1" allowOverlap="1" wp14:anchorId="08179E32" wp14:editId="2A477EDC">
                <wp:simplePos x="0" y="0"/>
                <wp:positionH relativeFrom="page">
                  <wp:posOffset>635000</wp:posOffset>
                </wp:positionH>
                <wp:positionV relativeFrom="page">
                  <wp:posOffset>6502400</wp:posOffset>
                </wp:positionV>
                <wp:extent cx="4140200" cy="544830"/>
                <wp:effectExtent l="0" t="0" r="0" b="0"/>
                <wp:wrapThrough wrapText="bothSides">
                  <wp:wrapPolygon edited="0">
                    <wp:start x="133" y="0"/>
                    <wp:lineTo x="133" y="20140"/>
                    <wp:lineTo x="21335" y="20140"/>
                    <wp:lineTo x="21335" y="0"/>
                    <wp:lineTo x="133" y="0"/>
                  </wp:wrapPolygon>
                </wp:wrapThrough>
                <wp:docPr id="48" name="Text Box 48"/>
                <wp:cNvGraphicFramePr/>
                <a:graphic xmlns:a="http://schemas.openxmlformats.org/drawingml/2006/main">
                  <a:graphicData uri="http://schemas.microsoft.com/office/word/2010/wordprocessingShape">
                    <wps:wsp>
                      <wps:cNvSpPr txBox="1"/>
                      <wps:spPr>
                        <a:xfrm>
                          <a:off x="0" y="0"/>
                          <a:ext cx="4140200" cy="5448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25100D" w14:textId="586E9DBF" w:rsidR="00A73555" w:rsidRPr="00DD79E7" w:rsidRDefault="00A73555">
                            <w:pPr>
                              <w:rPr>
                                <w:color w:val="FFFFFF" w:themeColor="background1"/>
                                <w:sz w:val="44"/>
                                <w:szCs w:val="44"/>
                              </w:rPr>
                            </w:pPr>
                            <w:r w:rsidRPr="00DD79E7">
                              <w:rPr>
                                <w:color w:val="FFFFFF" w:themeColor="background1"/>
                                <w:sz w:val="44"/>
                                <w:szCs w:val="44"/>
                              </w:rPr>
                              <w:t>Parents:  Did You Know</w:t>
                            </w:r>
                            <w:proofErr w:type="gramStart"/>
                            <w:r w:rsidRPr="00DD79E7">
                              <w:rPr>
                                <w:color w:val="FFFFFF" w:themeColor="background1"/>
                                <w:sz w:val="44"/>
                                <w:szCs w:val="44"/>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4" type="#_x0000_t202" style="position:absolute;margin-left:50pt;margin-top:512pt;width:326pt;height:42.9pt;z-index:2517248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cjdYCAAAg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" mv:complextextbox="1" filled="f" stroked="f">
                <v:textbox>
                  <w:txbxContent>
                    <w:p w14:paraId="2C25100D" w14:textId="586E9DBF" w:rsidR="00A73555" w:rsidRPr="00DD79E7" w:rsidRDefault="00A73555">
                      <w:pPr>
                        <w:rPr>
                          <w:color w:val="FFFFFF" w:themeColor="background1"/>
                          <w:sz w:val="44"/>
                          <w:szCs w:val="44"/>
                        </w:rPr>
                      </w:pPr>
                      <w:r w:rsidRPr="00DD79E7">
                        <w:rPr>
                          <w:color w:val="FFFFFF" w:themeColor="background1"/>
                          <w:sz w:val="44"/>
                          <w:szCs w:val="44"/>
                        </w:rPr>
                        <w:t>Parents:  Did You Know</w:t>
                      </w:r>
                      <w:proofErr w:type="gramStart"/>
                      <w:r w:rsidRPr="00DD79E7">
                        <w:rPr>
                          <w:color w:val="FFFFFF" w:themeColor="background1"/>
                          <w:sz w:val="44"/>
                          <w:szCs w:val="44"/>
                        </w:rPr>
                        <w:t>?!</w:t>
                      </w:r>
                      <w:proofErr w:type="gramEnd"/>
                    </w:p>
                  </w:txbxContent>
                </v:textbox>
                <w10:wrap type="through" anchorx="page" anchory="page"/>
              </v:shape>
            </w:pict>
          </mc:Fallback>
        </mc:AlternateContent>
      </w:r>
      <w:r w:rsidR="00FC6D80">
        <w:rPr>
          <w:noProof/>
        </w:rPr>
        <mc:AlternateContent>
          <mc:Choice Requires="wpg">
            <w:drawing>
              <wp:anchor distT="0" distB="0" distL="114300" distR="114300" simplePos="0" relativeHeight="251658265" behindDoc="0" locked="0" layoutInCell="1" allowOverlap="1" wp14:anchorId="367BEC88" wp14:editId="13DA7F6A">
                <wp:simplePos x="0" y="0"/>
                <wp:positionH relativeFrom="page">
                  <wp:posOffset>457200</wp:posOffset>
                </wp:positionH>
                <wp:positionV relativeFrom="page">
                  <wp:posOffset>6285230</wp:posOffset>
                </wp:positionV>
                <wp:extent cx="6855460" cy="3315970"/>
                <wp:effectExtent l="0" t="0" r="2540" b="11430"/>
                <wp:wrapThrough wrapText="bothSides">
                  <wp:wrapPolygon edited="0">
                    <wp:start x="0" y="0"/>
                    <wp:lineTo x="0" y="21509"/>
                    <wp:lineTo x="21528" y="21509"/>
                    <wp:lineTo x="21528"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855460" cy="3315970"/>
                          <a:chOff x="0" y="0"/>
                          <a:chExt cx="6855460" cy="3315970"/>
                        </a:xfrm>
                        <a:extLst>
                          <a:ext uri="{0CCBE362-F206-4b92-989A-16890622DB6E}">
                            <ma14:wrappingTextBoxFlag xmlns:ma14="http://schemas.microsoft.com/office/mac/drawingml/2011/main" val="1"/>
                          </a:ext>
                        </a:extLst>
                      </wpg:grpSpPr>
                      <wps:wsp>
                        <wps:cNvPr id="17" name="Rectangle 492"/>
                        <wps:cNvSpPr>
                          <a:spLocks noChangeArrowheads="1"/>
                        </wps:cNvSpPr>
                        <wps:spPr bwMode="auto">
                          <a:xfrm>
                            <a:off x="0" y="0"/>
                            <a:ext cx="6855460" cy="331597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137160" rIns="137160" bIns="137160" anchor="t" anchorCtr="0" upright="1">
                          <a:noAutofit/>
                        </wps:bodyPr>
                      </wps:wsp>
                      <wps:wsp>
                        <wps:cNvPr id="11" name="Text Box 11"/>
                        <wps:cNvSpPr txBox="1"/>
                        <wps:spPr>
                          <a:xfrm>
                            <a:off x="6602730" y="137160"/>
                            <a:ext cx="115570" cy="360680"/>
                          </a:xfrm>
                          <a:prstGeom prst="rect">
                            <a:avLst/>
                          </a:prstGeom>
                          <a:noFill/>
                          <a:ln>
                            <a:noFill/>
                          </a:ln>
                          <a:effectLst/>
                          <a:extLst>
                            <a:ext uri="{C572A759-6A51-4108-AA02-DFA0A04FC94B}">
                              <ma14:wrappingTextBoxFlag xmlns:ma14="http://schemas.microsoft.com/office/mac/drawingml/2011/main"/>
                            </a:ext>
                          </a:extLst>
                        </wps:spPr>
                        <wps:txbx>
                          <w:txbxContent>
                            <w:p w14:paraId="2E1075B7" w14:textId="7D006716" w:rsidR="00A73555" w:rsidRPr="00DD79E7" w:rsidRDefault="00A73555" w:rsidP="009872E6">
                              <w:pPr>
                                <w:pStyle w:val="BodyText3"/>
                                <w:spacing w:after="0"/>
                                <w:rPr>
                                  <w:sz w:val="44"/>
                                  <w:szCs w:val="44"/>
                                </w:rPr>
                              </w:pPr>
                              <w:r>
                                <w:rPr>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75" style="position:absolute;margin-left:36pt;margin-top:494.9pt;width:539.8pt;height:261.1pt;z-index:251658265;mso-position-horizontal-relative:page;mso-position-vertical-relative:page" coordsize="6855460,3315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" mv:complextextbox="1">
                <v:rect id="Rectangle 492" o:spid="_x0000_s1076" style="position:absolute;width:6855460;height:3315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ycowgAA&#10;ANsAAAAPAAAAZHJzL2Rvd25yZXYueG1sRE9La8JAEL4X+h+WKfRWN7WgkrqKFARFEEzsIbchOybB&#10;7GzIbh7213cFwdt8fM9ZrkdTi55aV1lW8DmJQBDnVldcKDin248FCOeRNdaWScGNHKxXry9LjLUd&#10;+ER94gsRQtjFqKD0vomldHlJBt3ENsSBu9jWoA+wLaRucQjhppbTKJpJgxWHhhIb+ikpvyadUUAb&#10;XfRJamZfeZceh+wv6w6/e6Xe38bNNwhPo3+KH+6dDvPncP8lH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rJyjCAAAA2wAAAA8AAAAAAAAAAAAAAAAAlwIAAGRycy9kb3du&#10;cmV2LnhtbFBLBQYAAAAABAAEAPUAAACGAwAAAAA=&#10;" mv:complextextbox="1" fillcolor="#629dd1 [3204]" stroked="f" strokecolor="#4a7ebb" strokeweight="1.5pt">
                  <v:shadow opacity="22938f" mv:blur="38100f" offset="0,2pt"/>
                  <v:textbox inset="10.8pt,10.8pt,10.8pt,10.8pt"/>
                </v:rect>
                <v:shape id="Text Box 11" o:spid="_x0000_s1077" type="#_x0000_t202" style="position:absolute;left:6602730;top:137160;width:115570;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w:p w14:paraId="2E1075B7" w14:textId="7D006716" w:rsidR="00A73555" w:rsidRPr="00DD79E7" w:rsidRDefault="00A73555" w:rsidP="009872E6">
                        <w:pPr>
                          <w:pStyle w:val="BodyText3"/>
                          <w:spacing w:after="0"/>
                          <w:rPr>
                            <w:sz w:val="44"/>
                            <w:szCs w:val="44"/>
                          </w:rPr>
                        </w:pPr>
                        <w:r>
                          <w:rPr>
                            <w:sz w:val="36"/>
                            <w:szCs w:val="36"/>
                          </w:rPr>
                          <w:t xml:space="preserve">   </w:t>
                        </w:r>
                      </w:p>
                    </w:txbxContent>
                  </v:textbox>
                </v:shape>
                <w10:wrap type="through" anchorx="page" anchory="page"/>
              </v:group>
            </w:pict>
          </mc:Fallback>
        </mc:AlternateContent>
      </w:r>
      <w:r w:rsidR="00503E9E">
        <w:rPr>
          <w:noProof/>
        </w:rPr>
        <mc:AlternateContent>
          <mc:Choice Requires="wps">
            <w:drawing>
              <wp:anchor distT="0" distB="0" distL="114300" distR="114300" simplePos="0" relativeHeight="251679807" behindDoc="0" locked="0" layoutInCell="1" allowOverlap="1" wp14:anchorId="07D11B56" wp14:editId="2ECF295F">
                <wp:simplePos x="0" y="0"/>
                <wp:positionH relativeFrom="page">
                  <wp:posOffset>520700</wp:posOffset>
                </wp:positionH>
                <wp:positionV relativeFrom="page">
                  <wp:posOffset>492760</wp:posOffset>
                </wp:positionV>
                <wp:extent cx="1127760" cy="238760"/>
                <wp:effectExtent l="0" t="0" r="0" b="0"/>
                <wp:wrapThrough wrapText="bothSides">
                  <wp:wrapPolygon edited="0">
                    <wp:start x="0" y="0"/>
                    <wp:lineTo x="0" y="18383"/>
                    <wp:lineTo x="20919" y="18383"/>
                    <wp:lineTo x="20919" y="0"/>
                    <wp:lineTo x="0" y="0"/>
                  </wp:wrapPolygon>
                </wp:wrapThrough>
                <wp:docPr id="298" name="Text Box 298"/>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F8CC73" w14:textId="77777777" w:rsidR="00A73555" w:rsidRDefault="00A73555" w:rsidP="00503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78" type="#_x0000_t202" style="position:absolute;margin-left:41pt;margin-top:38.8pt;width:88.8pt;height:18.8pt;z-index:2516798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" mv:complextextbox="1" fillcolor="#4a66ac [3207]" stroked="f">
                <v:textbox>
                  <w:txbxContent>
                    <w:p w14:paraId="3FF8CC73" w14:textId="77777777" w:rsidR="00A73555" w:rsidRDefault="00A73555" w:rsidP="00503E9E"/>
                  </w:txbxContent>
                </v:textbox>
                <w10:wrap type="through" anchorx="page" anchory="page"/>
              </v:shape>
            </w:pict>
          </mc:Fallback>
        </mc:AlternateContent>
      </w:r>
      <w:r w:rsidR="00503E9E">
        <w:rPr>
          <w:noProof/>
        </w:rPr>
        <mc:AlternateContent>
          <mc:Choice Requires="wps">
            <w:drawing>
              <wp:anchor distT="0" distB="0" distL="114300" distR="114300" simplePos="0" relativeHeight="251677759" behindDoc="0" locked="0" layoutInCell="1" allowOverlap="1" wp14:anchorId="10364558" wp14:editId="4C00CC9F">
                <wp:simplePos x="0" y="0"/>
                <wp:positionH relativeFrom="page">
                  <wp:posOffset>6184900</wp:posOffset>
                </wp:positionH>
                <wp:positionV relativeFrom="page">
                  <wp:posOffset>457200</wp:posOffset>
                </wp:positionV>
                <wp:extent cx="1127760" cy="238760"/>
                <wp:effectExtent l="0" t="0" r="0" b="0"/>
                <wp:wrapThrough wrapText="bothSides">
                  <wp:wrapPolygon edited="0">
                    <wp:start x="0" y="0"/>
                    <wp:lineTo x="0" y="18383"/>
                    <wp:lineTo x="20919" y="18383"/>
                    <wp:lineTo x="20919" y="0"/>
                    <wp:lineTo x="0" y="0"/>
                  </wp:wrapPolygon>
                </wp:wrapThrough>
                <wp:docPr id="297" name="Text Box 297"/>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904AE3" w14:textId="77777777" w:rsidR="00A73555" w:rsidRDefault="00A73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79" type="#_x0000_t202" style="position:absolute;margin-left:487pt;margin-top:36pt;width:88.8pt;height:18.8pt;z-index:2516777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" mv:complextextbox="1" fillcolor="#4a66ac [3207]" stroked="f">
                <v:textbox>
                  <w:txbxContent>
                    <w:p w14:paraId="14904AE3" w14:textId="77777777" w:rsidR="00A73555" w:rsidRDefault="00A73555"/>
                  </w:txbxContent>
                </v:textbox>
                <w10:wrap type="through" anchorx="page" anchory="page"/>
              </v:shape>
            </w:pict>
          </mc:Fallback>
        </mc:AlternateContent>
      </w:r>
      <w:r w:rsidR="009872E6">
        <w:rPr>
          <w:noProof/>
        </w:rPr>
        <mc:AlternateContent>
          <mc:Choice Requires="wps">
            <w:drawing>
              <wp:anchor distT="0" distB="0" distL="114300" distR="114300" simplePos="0" relativeHeight="251658263" behindDoc="0" locked="0" layoutInCell="1" allowOverlap="1" wp14:anchorId="255DB17F" wp14:editId="72978B8B">
                <wp:simplePos x="0" y="0"/>
                <wp:positionH relativeFrom="page">
                  <wp:posOffset>4937760</wp:posOffset>
                </wp:positionH>
                <wp:positionV relativeFrom="page">
                  <wp:posOffset>768350</wp:posOffset>
                </wp:positionV>
                <wp:extent cx="2377440" cy="731520"/>
                <wp:effectExtent l="0" t="0" r="10160" b="5080"/>
                <wp:wrapTight wrapText="bothSides">
                  <wp:wrapPolygon edited="0">
                    <wp:start x="0" y="0"/>
                    <wp:lineTo x="0" y="21000"/>
                    <wp:lineTo x="21462" y="21000"/>
                    <wp:lineTo x="21462" y="0"/>
                    <wp:lineTo x="0" y="0"/>
                  </wp:wrapPolygon>
                </wp:wrapTight>
                <wp:docPr id="16"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315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C606983" w14:textId="77777777" w:rsidR="00A73555" w:rsidRPr="00DD79E7" w:rsidRDefault="00A73555" w:rsidP="009872E6">
                            <w:pPr>
                              <w:pStyle w:val="Heading1"/>
                              <w:spacing w:before="120" w:after="120"/>
                              <w:rPr>
                                <w:sz w:val="46"/>
                                <w:szCs w:val="46"/>
                              </w:rPr>
                            </w:pPr>
                            <w:r w:rsidRPr="00DD79E7">
                              <w:rPr>
                                <w:sz w:val="46"/>
                                <w:szCs w:val="46"/>
                              </w:rPr>
                              <w:t>May Birthdays!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80" style="position:absolute;margin-left:388.8pt;margin-top:60.5pt;width:187.2pt;height:57.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" fillcolor="#7f8fa9 [3206]" stroked="f" strokecolor="#4a7ebb" strokeweight="1.5pt">
                <v:shadow opacity="22938f" mv:blur="38100f" offset="0,2pt"/>
                <v:textbox inset="10.8pt,,10.8pt">
                  <w:txbxContent>
                    <w:p w14:paraId="0C606983" w14:textId="77777777" w:rsidR="00A73555" w:rsidRPr="00DD79E7" w:rsidRDefault="00A73555" w:rsidP="009872E6">
                      <w:pPr>
                        <w:pStyle w:val="Heading1"/>
                        <w:spacing w:before="120" w:after="120"/>
                        <w:rPr>
                          <w:sz w:val="46"/>
                          <w:szCs w:val="46"/>
                        </w:rPr>
                      </w:pPr>
                      <w:r w:rsidRPr="00DD79E7">
                        <w:rPr>
                          <w:sz w:val="46"/>
                          <w:szCs w:val="46"/>
                        </w:rPr>
                        <w:t>May Birthdays!</w:t>
                      </w:r>
                    </w:p>
                  </w:txbxContent>
                </v:textbox>
                <w10:wrap type="tight" anchorx="page" anchory="page"/>
              </v:rect>
            </w:pict>
          </mc:Fallback>
        </mc:AlternateContent>
      </w:r>
    </w:p>
    <w:p w14:paraId="6C4E13FA" w14:textId="5FBA42ED" w:rsidR="009872E6" w:rsidRDefault="00ED5E0F">
      <w:bookmarkStart w:id="0" w:name="_GoBack"/>
      <w:bookmarkEnd w:id="0"/>
      <w:r>
        <w:rPr>
          <w:noProof/>
        </w:rPr>
        <w:lastRenderedPageBreak/>
        <mc:AlternateContent>
          <mc:Choice Requires="wps">
            <w:drawing>
              <wp:anchor distT="0" distB="0" distL="114300" distR="114300" simplePos="0" relativeHeight="251658270" behindDoc="0" locked="0" layoutInCell="1" allowOverlap="1" wp14:anchorId="1F8DB69E" wp14:editId="1258F9AB">
                <wp:simplePos x="0" y="0"/>
                <wp:positionH relativeFrom="page">
                  <wp:posOffset>457200</wp:posOffset>
                </wp:positionH>
                <wp:positionV relativeFrom="page">
                  <wp:posOffset>5427492</wp:posOffset>
                </wp:positionV>
                <wp:extent cx="6858000" cy="0"/>
                <wp:effectExtent l="0" t="0" r="25400" b="25400"/>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35pt" to="8in,4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" strokecolor="#90a1cf [1943]" strokeweight="1pt">
                <v:shadow opacity="22938f" mv:blur="38100f" offset="0,2pt"/>
                <w10:wrap anchorx="page" anchory="page"/>
              </v:line>
            </w:pict>
          </mc:Fallback>
        </mc:AlternateContent>
      </w:r>
      <w:r w:rsidR="00FC6D80">
        <w:rPr>
          <w:noProof/>
        </w:rPr>
        <mc:AlternateContent>
          <mc:Choice Requires="wpg">
            <w:drawing>
              <wp:anchor distT="0" distB="0" distL="114300" distR="114300" simplePos="1" relativeHeight="251658284" behindDoc="0" locked="0" layoutInCell="1" allowOverlap="1" wp14:anchorId="07A669D9" wp14:editId="03DFCEF8">
                <wp:simplePos x="532130" y="1617980"/>
                <wp:positionH relativeFrom="page">
                  <wp:posOffset>532130</wp:posOffset>
                </wp:positionH>
                <wp:positionV relativeFrom="page">
                  <wp:posOffset>1617980</wp:posOffset>
                </wp:positionV>
                <wp:extent cx="6783070" cy="3727743"/>
                <wp:effectExtent l="0" t="0" r="0" b="0"/>
                <wp:wrapThrough wrapText="bothSides">
                  <wp:wrapPolygon edited="0">
                    <wp:start x="81" y="147"/>
                    <wp:lineTo x="81" y="21342"/>
                    <wp:lineTo x="21434" y="21342"/>
                    <wp:lineTo x="21434" y="147"/>
                    <wp:lineTo x="81" y="147"/>
                  </wp:wrapPolygon>
                </wp:wrapThrough>
                <wp:docPr id="739" name="Group 739"/>
                <wp:cNvGraphicFramePr/>
                <a:graphic xmlns:a="http://schemas.openxmlformats.org/drawingml/2006/main">
                  <a:graphicData uri="http://schemas.microsoft.com/office/word/2010/wordprocessingGroup">
                    <wpg:wgp>
                      <wpg:cNvGrpSpPr/>
                      <wpg:grpSpPr>
                        <a:xfrm>
                          <a:off x="0" y="0"/>
                          <a:ext cx="6783070" cy="3727743"/>
                          <a:chOff x="0" y="0"/>
                          <a:chExt cx="6783070" cy="3727743"/>
                        </a:xfrm>
                        <a:extLst>
                          <a:ext uri="{0CCBE362-F206-4b92-989A-16890622DB6E}">
                            <ma14:wrappingTextBoxFlag xmlns:ma14="http://schemas.microsoft.com/office/mac/drawingml/2011/main" val="1"/>
                          </a:ext>
                        </a:extLst>
                      </wpg:grpSpPr>
                      <wps:wsp>
                        <wps:cNvPr id="9" name="Text Box 73"/>
                        <wps:cNvSpPr txBox="1">
                          <a:spLocks noChangeArrowheads="1"/>
                        </wps:cNvSpPr>
                        <wps:spPr bwMode="auto">
                          <a:xfrm>
                            <a:off x="0" y="0"/>
                            <a:ext cx="6783070" cy="3727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310" name="Text Box 310"/>
                        <wps:cNvSpPr txBox="1"/>
                        <wps:spPr>
                          <a:xfrm>
                            <a:off x="3123565" y="91440"/>
                            <a:ext cx="3568065" cy="215900"/>
                          </a:xfrm>
                          <a:prstGeom prst="rect">
                            <a:avLst/>
                          </a:prstGeom>
                          <a:noFill/>
                          <a:ln>
                            <a:noFill/>
                          </a:ln>
                          <a:effectLst/>
                          <a:extLst>
                            <a:ext uri="{C572A759-6A51-4108-AA02-DFA0A04FC94B}">
                              <ma14:wrappingTextBoxFlag xmlns:ma14="http://schemas.microsoft.com/office/mac/drawingml/2011/main"/>
                            </a:ext>
                          </a:extLst>
                        </wps:spPr>
                        <wps:txbx id="33">
                          <w:txbxContent>
                            <w:p w14:paraId="3543C232" w14:textId="1DC3E239" w:rsidR="00A73555" w:rsidRDefault="00A73555" w:rsidP="00963234">
                              <w:pPr>
                                <w:pStyle w:val="BodyText"/>
                                <w:spacing w:line="276" w:lineRule="auto"/>
                                <w:rPr>
                                  <w:sz w:val="24"/>
                                </w:rPr>
                              </w:pPr>
                              <w:r w:rsidRPr="00963234">
                                <w:rPr>
                                  <w:sz w:val="24"/>
                                </w:rPr>
                                <w:t>Due to the cancellation of the April pizza party, we have decided to make May a pizza party-</w:t>
                              </w:r>
                              <w:r>
                                <w:rPr>
                                  <w:sz w:val="24"/>
                                </w:rPr>
                                <w:t>Lock-In</w:t>
                              </w:r>
                              <w:r w:rsidRPr="00963234">
                                <w:rPr>
                                  <w:sz w:val="24"/>
                                </w:rPr>
                                <w:t xml:space="preserve"> combination!  The pizza party will run from 6:00 to 9:00 on Friday, May 9</w:t>
                              </w:r>
                              <w:r w:rsidRPr="00963234">
                                <w:rPr>
                                  <w:sz w:val="24"/>
                                  <w:vertAlign w:val="superscript"/>
                                </w:rPr>
                                <w:t>th</w:t>
                              </w:r>
                              <w:r>
                                <w:rPr>
                                  <w:sz w:val="24"/>
                                  <w:vertAlign w:val="superscript"/>
                                </w:rPr>
                                <w:t xml:space="preserve"> </w:t>
                              </w:r>
                              <w:r>
                                <w:rPr>
                                  <w:sz w:val="24"/>
                                </w:rPr>
                                <w:t xml:space="preserve">and is $15 per child.  The Lock-In is for children </w:t>
                              </w:r>
                              <w:r w:rsidRPr="00963234">
                                <w:rPr>
                                  <w:sz w:val="24"/>
                                  <w:u w:val="single"/>
                                </w:rPr>
                                <w:t>ages 7 and up only</w:t>
                              </w:r>
                              <w:r>
                                <w:rPr>
                                  <w:sz w:val="24"/>
                                </w:rPr>
                                <w:t xml:space="preserve">! If your child will be attending the pizza party AND the Lock-In, the price is $20 per child.  Pick up is at 8:00am Saturday morning.  </w:t>
                              </w:r>
                              <w:r w:rsidRPr="00963234">
                                <w:rPr>
                                  <w:sz w:val="24"/>
                                </w:rPr>
                                <w:t>Friends are welcome</w:t>
                              </w:r>
                              <w:r>
                                <w:rPr>
                                  <w:sz w:val="24"/>
                                </w:rPr>
                                <w:t xml:space="preserve"> to the pizza party!</w:t>
                              </w:r>
                              <w:r w:rsidRPr="00963234">
                                <w:rPr>
                                  <w:sz w:val="24"/>
                                </w:rPr>
                                <w:t xml:space="preserve">  Any friends who wish to attend will be asked to pay an annual $25 registration fee (for insurance purposes) along with the standard $15 pizza party rate.  A Top Star registration form and event waiver will need to be filled out by a legal guardian as well.  That friend may then attend any future Top Star pizza parties for the standard $15. There is a sign-up sheet on the table by the office.</w:t>
                              </w:r>
                              <w:r>
                                <w:rPr>
                                  <w:sz w:val="24"/>
                                </w:rPr>
                                <w:t xml:space="preserve">  Please be sure to mark the “Lock-In” box if you will be staying for that.</w:t>
                              </w:r>
                              <w:r w:rsidRPr="00963234">
                                <w:rPr>
                                  <w:sz w:val="24"/>
                                </w:rPr>
                                <w:t xml:space="preserve">  Please write down any friend’s names as well.  We look forward to seeing you and all your friends!</w:t>
                              </w:r>
                            </w:p>
                            <w:p w14:paraId="4F058825" w14:textId="4180A94B" w:rsidR="00A73555" w:rsidRPr="00963234" w:rsidRDefault="00A73555" w:rsidP="00963234">
                              <w:pPr>
                                <w:pStyle w:val="BodyText"/>
                                <w:spacing w:line="276" w:lineRule="auto"/>
                                <w:rPr>
                                  <w:sz w:val="24"/>
                                </w:rPr>
                              </w:pPr>
                              <w:r w:rsidRPr="00ED5E0F">
                                <w:rPr>
                                  <w:b/>
                                  <w:sz w:val="24"/>
                                </w:rPr>
                                <w:t>What to bring to the Lock-In:</w:t>
                              </w:r>
                              <w:r>
                                <w:rPr>
                                  <w:sz w:val="24"/>
                                </w:rPr>
                                <w:t xml:space="preserve"> pajamas, a sleeping bag &amp; pillow, toothbrush &amp; toothpaste! </w:t>
                              </w:r>
                            </w:p>
                            <w:p w14:paraId="65D847B4" w14:textId="77777777" w:rsidR="00A73555" w:rsidRPr="00963234" w:rsidRDefault="00A73555" w:rsidP="00963234">
                              <w:pPr>
                                <w:pStyle w:val="BodyText"/>
                                <w:spacing w:line="276" w:lineRule="auto"/>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3123565" y="306070"/>
                            <a:ext cx="3568065" cy="216535"/>
                          </a:xfrm>
                          <a:prstGeom prst="rect">
                            <a:avLst/>
                          </a:prstGeom>
                          <a:noFill/>
                          <a:ln>
                            <a:noFill/>
                          </a:ln>
                          <a:effectLst/>
                          <a:extLst>
                            <a:ext uri="{C572A759-6A51-4108-AA02-DFA0A04FC94B}">
                              <ma14:wrappingTextBoxFlag xmlns:ma14="http://schemas.microsoft.com/office/mac/drawingml/2011/main"/>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3123565" y="521335"/>
                            <a:ext cx="3568065" cy="215900"/>
                          </a:xfrm>
                          <a:prstGeom prst="rect">
                            <a:avLst/>
                          </a:prstGeom>
                          <a:noFill/>
                          <a:ln>
                            <a:noFill/>
                          </a:ln>
                          <a:effectLst/>
                          <a:extLst>
                            <a:ext uri="{C572A759-6A51-4108-AA02-DFA0A04FC94B}">
                              <ma14:wrappingTextBoxFlag xmlns:ma14="http://schemas.microsoft.com/office/mac/drawingml/2011/main"/>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3123565" y="735965"/>
                            <a:ext cx="3568065" cy="216535"/>
                          </a:xfrm>
                          <a:prstGeom prst="rect">
                            <a:avLst/>
                          </a:prstGeom>
                          <a:noFill/>
                          <a:ln>
                            <a:noFill/>
                          </a:ln>
                          <a:effectLst/>
                          <a:extLst>
                            <a:ext uri="{C572A759-6A51-4108-AA02-DFA0A04FC94B}">
                              <ma14:wrappingTextBoxFlag xmlns:ma14="http://schemas.microsoft.com/office/mac/drawingml/2011/main"/>
                            </a:ext>
                          </a:extLst>
                        </wps:spPr>
                        <wps:linkedTxbx id="3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3101975" y="951230"/>
                            <a:ext cx="3589655" cy="215900"/>
                          </a:xfrm>
                          <a:prstGeom prst="rect">
                            <a:avLst/>
                          </a:prstGeom>
                          <a:noFill/>
                          <a:ln>
                            <a:noFill/>
                          </a:ln>
                          <a:effectLst/>
                          <a:extLst>
                            <a:ext uri="{C572A759-6A51-4108-AA02-DFA0A04FC94B}">
                              <ma14:wrappingTextBoxFlag xmlns:ma14="http://schemas.microsoft.com/office/mac/drawingml/2011/main"/>
                            </a:ext>
                          </a:extLst>
                        </wps:spPr>
                        <wps:linkedTxbx id="3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 name="Text Box 315"/>
                        <wps:cNvSpPr txBox="1"/>
                        <wps:spPr>
                          <a:xfrm>
                            <a:off x="3075940" y="1165860"/>
                            <a:ext cx="3615690" cy="215900"/>
                          </a:xfrm>
                          <a:prstGeom prst="rect">
                            <a:avLst/>
                          </a:prstGeom>
                          <a:noFill/>
                          <a:ln>
                            <a:noFill/>
                          </a:ln>
                          <a:effectLst/>
                          <a:extLst>
                            <a:ext uri="{C572A759-6A51-4108-AA02-DFA0A04FC94B}">
                              <ma14:wrappingTextBoxFlag xmlns:ma14="http://schemas.microsoft.com/office/mac/drawingml/2011/main"/>
                            </a:ext>
                          </a:extLst>
                        </wps:spPr>
                        <wps:linkedTxbx id="3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1802765" y="1380490"/>
                            <a:ext cx="4888865" cy="216535"/>
                          </a:xfrm>
                          <a:prstGeom prst="rect">
                            <a:avLst/>
                          </a:prstGeom>
                          <a:noFill/>
                          <a:ln>
                            <a:noFill/>
                          </a:ln>
                          <a:effectLst/>
                          <a:extLst>
                            <a:ext uri="{C572A759-6A51-4108-AA02-DFA0A04FC94B}">
                              <ma14:wrappingTextBoxFlag xmlns:ma14="http://schemas.microsoft.com/office/mac/drawingml/2011/main"/>
                            </a:ext>
                          </a:extLst>
                        </wps:spPr>
                        <wps:linkedTxbx id="3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1788795" y="1595755"/>
                            <a:ext cx="4902835" cy="215900"/>
                          </a:xfrm>
                          <a:prstGeom prst="rect">
                            <a:avLst/>
                          </a:prstGeom>
                          <a:noFill/>
                          <a:ln>
                            <a:noFill/>
                          </a:ln>
                          <a:effectLst/>
                          <a:extLst>
                            <a:ext uri="{C572A759-6A51-4108-AA02-DFA0A04FC94B}">
                              <ma14:wrappingTextBoxFlag xmlns:ma14="http://schemas.microsoft.com/office/mac/drawingml/2011/main"/>
                            </a:ext>
                          </a:extLst>
                        </wps:spPr>
                        <wps:linkedTxbx id="3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1774825" y="1810385"/>
                            <a:ext cx="4916805" cy="216535"/>
                          </a:xfrm>
                          <a:prstGeom prst="rect">
                            <a:avLst/>
                          </a:prstGeom>
                          <a:noFill/>
                          <a:ln>
                            <a:noFill/>
                          </a:ln>
                          <a:effectLst/>
                          <a:extLst>
                            <a:ext uri="{C572A759-6A51-4108-AA02-DFA0A04FC94B}">
                              <ma14:wrappingTextBoxFlag xmlns:ma14="http://schemas.microsoft.com/office/mac/drawingml/2011/main"/>
                            </a:ext>
                          </a:extLst>
                        </wps:spPr>
                        <wps:linkedTxbx id="3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1760220" y="2025650"/>
                            <a:ext cx="4931410" cy="215900"/>
                          </a:xfrm>
                          <a:prstGeom prst="rect">
                            <a:avLst/>
                          </a:prstGeom>
                          <a:noFill/>
                          <a:ln>
                            <a:noFill/>
                          </a:ln>
                          <a:effectLst/>
                          <a:extLst>
                            <a:ext uri="{C572A759-6A51-4108-AA02-DFA0A04FC94B}">
                              <ma14:wrappingTextBoxFlag xmlns:ma14="http://schemas.microsoft.com/office/mac/drawingml/2011/main"/>
                            </a:ext>
                          </a:extLst>
                        </wps:spPr>
                        <wps:linkedTxbx id="3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91440" y="2240280"/>
                            <a:ext cx="6600190" cy="215900"/>
                          </a:xfrm>
                          <a:prstGeom prst="rect">
                            <a:avLst/>
                          </a:prstGeom>
                          <a:noFill/>
                          <a:ln>
                            <a:noFill/>
                          </a:ln>
                          <a:effectLst/>
                          <a:extLst>
                            <a:ext uri="{C572A759-6A51-4108-AA02-DFA0A04FC94B}">
                              <ma14:wrappingTextBoxFlag xmlns:ma14="http://schemas.microsoft.com/office/mac/drawingml/2011/main"/>
                            </a:ext>
                          </a:extLst>
                        </wps:spPr>
                        <wps:linkedTxbx id="3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91440" y="2454910"/>
                            <a:ext cx="6600190" cy="937260"/>
                          </a:xfrm>
                          <a:prstGeom prst="rect">
                            <a:avLst/>
                          </a:prstGeom>
                          <a:noFill/>
                          <a:ln>
                            <a:noFill/>
                          </a:ln>
                          <a:effectLst/>
                          <a:extLst>
                            <a:ext uri="{C572A759-6A51-4108-AA02-DFA0A04FC94B}">
                              <ma14:wrappingTextBoxFlag xmlns:ma14="http://schemas.microsoft.com/office/mac/drawingml/2011/main"/>
                            </a:ext>
                          </a:extLst>
                        </wps:spPr>
                        <wps:linkedTxbx id="3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Text Box 738"/>
                        <wps:cNvSpPr txBox="1"/>
                        <wps:spPr>
                          <a:xfrm>
                            <a:off x="91440" y="3390900"/>
                            <a:ext cx="6600190" cy="246380"/>
                          </a:xfrm>
                          <a:prstGeom prst="rect">
                            <a:avLst/>
                          </a:prstGeom>
                          <a:noFill/>
                          <a:ln>
                            <a:noFill/>
                          </a:ln>
                          <a:effectLst/>
                          <a:extLst>
                            <a:ext uri="{C572A759-6A51-4108-AA02-DFA0A04FC94B}">
                              <ma14:wrappingTextBoxFlag xmlns:ma14="http://schemas.microsoft.com/office/mac/drawingml/2011/main"/>
                            </a:ext>
                          </a:extLst>
                        </wps:spPr>
                        <wps:linkedTxbx id="3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39" o:spid="_x0000_s1081" style="position:absolute;margin-left:41.9pt;margin-top:127.4pt;width:534.1pt;height:293.5pt;z-index:251658284;mso-position-horizontal-relative:page;mso-position-vertical-relative:page" coordsize="6783070,37277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" mv:complextextbox="1">
                <v:shape id="Text Box 73" o:spid="_x0000_s1082" type="#_x0000_t202" style="position:absolute;width:6783070;height:37277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6owgAA&#10;ANoAAAAPAAAAZHJzL2Rvd25yZXYueG1sRI/NasMwEITvgbyD2EBuiZwWSuJGCSW4OKfS/N0XaWO7&#10;lVbGUmP37atCIMdhZr5h1tvBWXGjLjSeFSzmGQhi7U3DlYLz6X22BBEiskHrmRT8UoDtZjxaY258&#10;zwe6HWMlEoRDjgrqGNtcyqBrchjmviVO3tV3DmOSXSVNh32COyufsuxFOmw4LdTY0q4m/X38cQpK&#10;8/xlC+3Kj+LzEP21uiwvvVVqOhneXkFEGuIjfG/vjYIV/F9JN0B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S7/qjCAAAA2gAAAA8AAAAAAAAAAAAAAAAAlwIAAGRycy9kb3du&#10;cmV2LnhtbFBLBQYAAAAABAAEAPUAAACGAwAAAAA=&#10;" mv:complextextbox="1" filled="f" stroked="f">
                  <v:textbox inset=",7.2pt,,7.2pt"/>
                </v:shape>
                <v:shape id="Text Box 310" o:spid="_x0000_s1083" type="#_x0000_t202" style="position:absolute;left:3123565;top:91440;width:356806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w:p w14:paraId="3543C232" w14:textId="1DC3E239" w:rsidR="00A73555" w:rsidRDefault="00A73555" w:rsidP="00963234">
                        <w:pPr>
                          <w:pStyle w:val="BodyText"/>
                          <w:spacing w:line="276" w:lineRule="auto"/>
                          <w:rPr>
                            <w:sz w:val="24"/>
                          </w:rPr>
                        </w:pPr>
                        <w:r w:rsidRPr="00963234">
                          <w:rPr>
                            <w:sz w:val="24"/>
                          </w:rPr>
                          <w:t>Due to the cancellation of the April pizza party, we have decided to make May a pizza party-</w:t>
                        </w:r>
                        <w:r>
                          <w:rPr>
                            <w:sz w:val="24"/>
                          </w:rPr>
                          <w:t>Lock-In</w:t>
                        </w:r>
                        <w:r w:rsidRPr="00963234">
                          <w:rPr>
                            <w:sz w:val="24"/>
                          </w:rPr>
                          <w:t xml:space="preserve"> combination!  The pizza party will run from 6:00 to 9:00 on Friday, May 9</w:t>
                        </w:r>
                        <w:r w:rsidRPr="00963234">
                          <w:rPr>
                            <w:sz w:val="24"/>
                            <w:vertAlign w:val="superscript"/>
                          </w:rPr>
                          <w:t>th</w:t>
                        </w:r>
                        <w:r>
                          <w:rPr>
                            <w:sz w:val="24"/>
                            <w:vertAlign w:val="superscript"/>
                          </w:rPr>
                          <w:t xml:space="preserve"> </w:t>
                        </w:r>
                        <w:r>
                          <w:rPr>
                            <w:sz w:val="24"/>
                          </w:rPr>
                          <w:t xml:space="preserve">and is $15 per child.  The Lock-In is for children </w:t>
                        </w:r>
                        <w:r w:rsidRPr="00963234">
                          <w:rPr>
                            <w:sz w:val="24"/>
                            <w:u w:val="single"/>
                          </w:rPr>
                          <w:t>ages 7 and up only</w:t>
                        </w:r>
                        <w:r>
                          <w:rPr>
                            <w:sz w:val="24"/>
                          </w:rPr>
                          <w:t xml:space="preserve">! If your child will be attending the pizza party AND the Lock-In, the price is $20 per child.  Pick up is at 8:00am Saturday morning.  </w:t>
                        </w:r>
                        <w:r w:rsidRPr="00963234">
                          <w:rPr>
                            <w:sz w:val="24"/>
                          </w:rPr>
                          <w:t>Friends are welcome</w:t>
                        </w:r>
                        <w:r>
                          <w:rPr>
                            <w:sz w:val="24"/>
                          </w:rPr>
                          <w:t xml:space="preserve"> to the pizza party!</w:t>
                        </w:r>
                        <w:r w:rsidRPr="00963234">
                          <w:rPr>
                            <w:sz w:val="24"/>
                          </w:rPr>
                          <w:t xml:space="preserve">  Any friends who wish to attend will be asked to pay an annual $25 registration fee (for insurance purposes) along with the standard $15 pizza party rate.  A Top Star registration form and event waiver will need to be filled out by a legal guardian as well.  That friend may then attend any future Top Star pizza parties for the standard $15. There is a sign-up sheet on the table by the office.</w:t>
                        </w:r>
                        <w:r>
                          <w:rPr>
                            <w:sz w:val="24"/>
                          </w:rPr>
                          <w:t xml:space="preserve">  Please be sure to mark the “Lock-In” box if you will be staying for that.</w:t>
                        </w:r>
                        <w:r w:rsidRPr="00963234">
                          <w:rPr>
                            <w:sz w:val="24"/>
                          </w:rPr>
                          <w:t xml:space="preserve">  Please write down any friend’s names as well.  We look forward to seeing you and all your friends!</w:t>
                        </w:r>
                      </w:p>
                      <w:p w14:paraId="4F058825" w14:textId="4180A94B" w:rsidR="00A73555" w:rsidRPr="00963234" w:rsidRDefault="00A73555" w:rsidP="00963234">
                        <w:pPr>
                          <w:pStyle w:val="BodyText"/>
                          <w:spacing w:line="276" w:lineRule="auto"/>
                          <w:rPr>
                            <w:sz w:val="24"/>
                          </w:rPr>
                        </w:pPr>
                        <w:r w:rsidRPr="00ED5E0F">
                          <w:rPr>
                            <w:b/>
                            <w:sz w:val="24"/>
                          </w:rPr>
                          <w:t>What to bring to the Lock-In:</w:t>
                        </w:r>
                        <w:r>
                          <w:rPr>
                            <w:sz w:val="24"/>
                          </w:rPr>
                          <w:t xml:space="preserve"> pajamas, a sleeping bag &amp; pillow, toothbrush &amp; toothpaste! </w:t>
                        </w:r>
                      </w:p>
                      <w:p w14:paraId="65D847B4" w14:textId="77777777" w:rsidR="00A73555" w:rsidRPr="00963234" w:rsidRDefault="00A73555" w:rsidP="00963234">
                        <w:pPr>
                          <w:pStyle w:val="BodyText"/>
                          <w:spacing w:line="276" w:lineRule="auto"/>
                          <w:rPr>
                            <w:sz w:val="24"/>
                          </w:rPr>
                        </w:pPr>
                      </w:p>
                    </w:txbxContent>
                  </v:textbox>
                </v:shape>
                <v:shape id="Text Box 311" o:spid="_x0000_s1084" type="#_x0000_t202" style="position:absolute;left:3123565;top:306070;width:356806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085" type="#_x0000_t202" style="position:absolute;left:3123565;top:521335;width:356806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3" inset="0,0,0,0">
                    <w:txbxContent/>
                  </v:textbox>
                </v:shape>
                <v:shape id="Text Box 313" o:spid="_x0000_s1086" type="#_x0000_t202" style="position:absolute;left:3123565;top:735965;width:356806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087" type="#_x0000_t202" style="position:absolute;left:3101975;top:951230;width:358965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088" type="#_x0000_t202" style="position:absolute;left:3075940;top:1165860;width:361569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089" type="#_x0000_t202" style="position:absolute;left:1802765;top:1380490;width:488886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090" type="#_x0000_t202" style="position:absolute;left:1788795;top:1595755;width:4902835;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091" type="#_x0000_t202" style="position:absolute;left:1774825;top:1810385;width:4916805;height:216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092" type="#_x0000_t202" style="position:absolute;left:1760220;top:2025650;width:493141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736" inset="0,0,0,0">
                    <w:txbxContent/>
                  </v:textbox>
                </v:shape>
                <v:shape id="Text Box 736" o:spid="_x0000_s1093" type="#_x0000_t202" style="position:absolute;left:91440;top:2240280;width:6600190;height:21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GRFxQAA&#10;ANwAAAAPAAAAZHJzL2Rvd25yZXYueG1sRI9Ba8JAFITvgv9heYXedFML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cZEXFAAAA3AAAAA8AAAAAAAAAAAAAAAAAlwIAAGRycy9k&#10;b3ducmV2LnhtbFBLBQYAAAAABAAEAPUAAACJAwAAAAA=&#10;" filled="f" stroked="f">
                  <v:textbox style="mso-next-textbox:#Text Box 737" inset="0,0,0,0">
                    <w:txbxContent/>
                  </v:textbox>
                </v:shape>
                <v:shape id="Text Box 737" o:spid="_x0000_s1094" type="#_x0000_t202" style="position:absolute;left:91440;top:2454910;width:6600190;height:937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MHexgAA&#10;ANwAAAAPAAAAZHJzL2Rvd25yZXYueG1sRI9Ba8JAFITvhf6H5RW81U0rqE3diBQFQSiN6aHH1+wz&#10;WZJ9G7Orxn/vFgoeh5n5hlksB9uKM/XeOFbwMk5AEJdOG64UfBeb5zkIH5A1to5JwZU8LLPHhwWm&#10;2l04p/M+VCJC2KeooA6hS6X0ZU0W/dh1xNE7uN5iiLKvpO7xEuG2la9JMpUWDceFGjv6qKls9ier&#10;YPXD+docP3+/8kNuiuIt4d20UWr0NKzeQQQawj38395qBbPJ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EMHexgAAANwAAAAPAAAAAAAAAAAAAAAAAJcCAABkcnMv&#10;ZG93bnJldi54bWxQSwUGAAAAAAQABAD1AAAAigMAAAAA&#10;" filled="f" stroked="f">
                  <v:textbox style="mso-next-textbox:#Text Box 738" inset="0,0,0,0">
                    <w:txbxContent/>
                  </v:textbox>
                </v:shape>
                <v:shape id="Text Box 738" o:spid="_x0000_s1095" type="#_x0000_t202" style="position:absolute;left:91440;top:3390900;width:660019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1WswgAA&#10;ANwAAAAPAAAAZHJzL2Rvd25yZXYueG1sRE/Pa8IwFL4P/B/CE3abqQp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VazCAAAA3AAAAA8AAAAAAAAAAAAAAAAAlwIAAGRycy9kb3du&#10;cmV2LnhtbFBLBQYAAAAABAAEAPUAAACGAwAAAAA=&#10;" filled="f" stroked="f">
                  <v:textbox inset="0,0,0,0">
                    <w:txbxContent/>
                  </v:textbox>
                </v:shape>
                <w10:wrap type="through" anchorx="page" anchory="page"/>
              </v:group>
            </w:pict>
          </mc:Fallback>
        </mc:AlternateContent>
      </w:r>
      <w:r w:rsidR="000C4DD9">
        <w:rPr>
          <w:noProof/>
        </w:rPr>
        <mc:AlternateContent>
          <mc:Choice Requires="wps">
            <w:drawing>
              <wp:anchor distT="0" distB="0" distL="114300" distR="114300" simplePos="0" relativeHeight="251658285" behindDoc="0" locked="0" layoutInCell="1" allowOverlap="1" wp14:anchorId="4CC6C433" wp14:editId="402F53C0">
                <wp:simplePos x="0" y="0"/>
                <wp:positionH relativeFrom="page">
                  <wp:posOffset>3568700</wp:posOffset>
                </wp:positionH>
                <wp:positionV relativeFrom="page">
                  <wp:posOffset>662940</wp:posOffset>
                </wp:positionV>
                <wp:extent cx="3429000" cy="1071880"/>
                <wp:effectExtent l="0" t="0" r="0" b="0"/>
                <wp:wrapThrough wrapText="bothSides">
                  <wp:wrapPolygon edited="0">
                    <wp:start x="160" y="512"/>
                    <wp:lineTo x="160" y="20474"/>
                    <wp:lineTo x="21280" y="20474"/>
                    <wp:lineTo x="21280" y="512"/>
                    <wp:lineTo x="160" y="512"/>
                  </wp:wrapPolygon>
                </wp:wrapThrough>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B66016" w14:textId="77777777" w:rsidR="00A73555" w:rsidRDefault="00A73555" w:rsidP="00E50146">
                            <w:pPr>
                              <w:pStyle w:val="Heading4"/>
                              <w:jc w:val="center"/>
                            </w:pPr>
                            <w:r>
                              <w:t>May Pizza Party</w:t>
                            </w:r>
                          </w:p>
                          <w:p w14:paraId="2890F067" w14:textId="500D9794" w:rsidR="00A73555" w:rsidRPr="00570073" w:rsidRDefault="00A73555" w:rsidP="00E50146">
                            <w:pPr>
                              <w:pStyle w:val="Heading4"/>
                              <w:jc w:val="center"/>
                            </w:pPr>
                            <w:r>
                              <w:t>&amp; Lock-In!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6" type="#_x0000_t202" style="position:absolute;margin-left:281pt;margin-top:52.2pt;width:270pt;height:84.4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" filled="f" stroked="f">
                <v:textbox inset=",7.2pt,,7.2pt">
                  <w:txbxContent>
                    <w:p w14:paraId="0DB66016" w14:textId="77777777" w:rsidR="00A73555" w:rsidRDefault="00A73555" w:rsidP="00E50146">
                      <w:pPr>
                        <w:pStyle w:val="Heading4"/>
                        <w:jc w:val="center"/>
                      </w:pPr>
                      <w:r>
                        <w:t>May Pizza Party</w:t>
                      </w:r>
                    </w:p>
                    <w:p w14:paraId="2890F067" w14:textId="500D9794" w:rsidR="00A73555" w:rsidRPr="00570073" w:rsidRDefault="00A73555" w:rsidP="00E50146">
                      <w:pPr>
                        <w:pStyle w:val="Heading4"/>
                        <w:jc w:val="center"/>
                      </w:pPr>
                      <w:r>
                        <w:t>&amp; Lock-In!</w:t>
                      </w:r>
                    </w:p>
                  </w:txbxContent>
                </v:textbox>
                <w10:wrap type="through" anchorx="page" anchory="page"/>
              </v:shape>
            </w:pict>
          </mc:Fallback>
        </mc:AlternateContent>
      </w:r>
      <w:r w:rsidR="000C4DD9">
        <w:rPr>
          <w:noProof/>
        </w:rPr>
        <w:drawing>
          <wp:anchor distT="0" distB="0" distL="114300" distR="114300" simplePos="0" relativeHeight="251671615" behindDoc="0" locked="0" layoutInCell="1" allowOverlap="1" wp14:anchorId="38CDB3F2" wp14:editId="72ACBAD3">
            <wp:simplePos x="0" y="0"/>
            <wp:positionH relativeFrom="page">
              <wp:posOffset>4013835</wp:posOffset>
            </wp:positionH>
            <wp:positionV relativeFrom="page">
              <wp:posOffset>5784850</wp:posOffset>
            </wp:positionV>
            <wp:extent cx="1203960" cy="543560"/>
            <wp:effectExtent l="0" t="0" r="0" b="0"/>
            <wp:wrapThrough wrapText="bothSides">
              <wp:wrapPolygon edited="0">
                <wp:start x="0" y="0"/>
                <wp:lineTo x="0" y="20187"/>
                <wp:lineTo x="20962" y="20187"/>
                <wp:lineTo x="20962"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396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DD9" w:rsidRPr="0039261C">
        <w:rPr>
          <w:noProof/>
        </w:rPr>
        <mc:AlternateContent>
          <mc:Choice Requires="wps">
            <w:drawing>
              <wp:anchor distT="0" distB="0" distL="114300" distR="114300" simplePos="0" relativeHeight="251675711" behindDoc="0" locked="0" layoutInCell="1" allowOverlap="1" wp14:anchorId="4606DF2E" wp14:editId="678814D4">
                <wp:simplePos x="0" y="0"/>
                <wp:positionH relativeFrom="page">
                  <wp:posOffset>3898900</wp:posOffset>
                </wp:positionH>
                <wp:positionV relativeFrom="page">
                  <wp:posOffset>6105525</wp:posOffset>
                </wp:positionV>
                <wp:extent cx="3188970" cy="1882140"/>
                <wp:effectExtent l="0" t="0" r="0" b="0"/>
                <wp:wrapThrough wrapText="bothSides">
                  <wp:wrapPolygon edited="0">
                    <wp:start x="172" y="0"/>
                    <wp:lineTo x="172" y="21279"/>
                    <wp:lineTo x="21161" y="21279"/>
                    <wp:lineTo x="21161" y="0"/>
                    <wp:lineTo x="172" y="0"/>
                  </wp:wrapPolygon>
                </wp:wrapThrough>
                <wp:docPr id="295"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88214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FD6DE7" w14:textId="77777777" w:rsidR="00A73555" w:rsidRPr="00E50146" w:rsidRDefault="00A73555" w:rsidP="00E50146">
                            <w:pPr>
                              <w:pStyle w:val="Heading4"/>
                              <w:ind w:firstLine="720"/>
                              <w:rPr>
                                <w:color w:val="629DD1" w:themeColor="accent1"/>
                                <w:sz w:val="32"/>
                                <w:szCs w:val="32"/>
                              </w:rPr>
                            </w:pPr>
                            <w:r w:rsidRPr="00E50146">
                              <w:rPr>
                                <w:color w:val="629DD1" w:themeColor="accent1"/>
                                <w:sz w:val="32"/>
                                <w:szCs w:val="32"/>
                              </w:rPr>
                              <w:tab/>
                            </w:r>
                            <w:r w:rsidRPr="00E50146">
                              <w:rPr>
                                <w:color w:val="629DD1" w:themeColor="accent1"/>
                                <w:sz w:val="32"/>
                                <w:szCs w:val="32"/>
                              </w:rPr>
                              <w:tab/>
                              <w:t>We are so proud of our athletes, parents and coaches.  Thank you for your dedication, loyalty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97" type="#_x0000_t202" style="position:absolute;margin-left:307pt;margin-top:480.75pt;width:251.1pt;height:148.2pt;z-index:2516757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" filled="f" fillcolor="#b3cfff" stroked="f" strokeweight="1.5pt">
                <v:fill color2="#3f80cd" focus="100%" type="gradient">
                  <o:fill v:ext="view" type="gradientUnscaled"/>
                </v:fill>
                <v:textbox inset=",0,,0">
                  <w:txbxContent>
                    <w:p w14:paraId="16FD6DE7" w14:textId="77777777" w:rsidR="00A73555" w:rsidRPr="00E50146" w:rsidRDefault="00A73555" w:rsidP="00E50146">
                      <w:pPr>
                        <w:pStyle w:val="Heading4"/>
                        <w:ind w:firstLine="720"/>
                        <w:rPr>
                          <w:color w:val="629DD1" w:themeColor="accent1"/>
                          <w:sz w:val="32"/>
                          <w:szCs w:val="32"/>
                        </w:rPr>
                      </w:pPr>
                      <w:r w:rsidRPr="00E50146">
                        <w:rPr>
                          <w:color w:val="629DD1" w:themeColor="accent1"/>
                          <w:sz w:val="32"/>
                          <w:szCs w:val="32"/>
                        </w:rPr>
                        <w:tab/>
                      </w:r>
                      <w:r w:rsidRPr="00E50146">
                        <w:rPr>
                          <w:color w:val="629DD1" w:themeColor="accent1"/>
                          <w:sz w:val="32"/>
                          <w:szCs w:val="32"/>
                        </w:rPr>
                        <w:tab/>
                        <w:t>We are so proud of our athletes, parents and coaches.  Thank you for your dedication, loyalty and support in helping us create a successful and confident family atmosphere.</w:t>
                      </w:r>
                    </w:p>
                  </w:txbxContent>
                </v:textbox>
                <w10:wrap type="through" anchorx="page" anchory="page"/>
              </v:shape>
            </w:pict>
          </mc:Fallback>
        </mc:AlternateContent>
      </w:r>
      <w:r w:rsidR="000C4DD9">
        <w:rPr>
          <w:noProof/>
        </w:rPr>
        <mc:AlternateContent>
          <mc:Choice Requires="wps">
            <w:drawing>
              <wp:anchor distT="0" distB="0" distL="114300" distR="114300" simplePos="0" relativeHeight="251676735" behindDoc="0" locked="0" layoutInCell="1" allowOverlap="1" wp14:anchorId="4163C0FC" wp14:editId="6A9403AC">
                <wp:simplePos x="0" y="0"/>
                <wp:positionH relativeFrom="page">
                  <wp:posOffset>810260</wp:posOffset>
                </wp:positionH>
                <wp:positionV relativeFrom="page">
                  <wp:posOffset>5880100</wp:posOffset>
                </wp:positionV>
                <wp:extent cx="2252980" cy="1943100"/>
                <wp:effectExtent l="0" t="0" r="0" b="12700"/>
                <wp:wrapThrough wrapText="bothSides">
                  <wp:wrapPolygon edited="0">
                    <wp:start x="244" y="0"/>
                    <wp:lineTo x="244" y="21459"/>
                    <wp:lineTo x="21186" y="21459"/>
                    <wp:lineTo x="21186" y="0"/>
                    <wp:lineTo x="244"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9431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F6AC6F8" w14:textId="77777777" w:rsidR="00A73555" w:rsidRPr="004B114B" w:rsidRDefault="00A73555" w:rsidP="00E50146">
                            <w:pPr>
                              <w:pStyle w:val="BodyText"/>
                              <w:rPr>
                                <w:b/>
                                <w:sz w:val="28"/>
                                <w:szCs w:val="28"/>
                              </w:rPr>
                            </w:pPr>
                            <w:r w:rsidRPr="004B114B">
                              <w:rPr>
                                <w:b/>
                                <w:sz w:val="28"/>
                                <w:szCs w:val="28"/>
                              </w:rPr>
                              <w:t>Top Star Training Center</w:t>
                            </w:r>
                          </w:p>
                          <w:p w14:paraId="1E600BDC" w14:textId="77777777" w:rsidR="00A73555" w:rsidRPr="00E50146" w:rsidRDefault="00A73555" w:rsidP="00E50146">
                            <w:pPr>
                              <w:pStyle w:val="BodyText"/>
                              <w:spacing w:line="360" w:lineRule="auto"/>
                              <w:rPr>
                                <w:sz w:val="24"/>
                              </w:rPr>
                            </w:pPr>
                            <w:r w:rsidRPr="00E50146">
                              <w:rPr>
                                <w:sz w:val="24"/>
                              </w:rPr>
                              <w:t>1708 W. Hensley Rd</w:t>
                            </w:r>
                          </w:p>
                          <w:p w14:paraId="65B3C2BF" w14:textId="77777777" w:rsidR="00A73555" w:rsidRPr="00E50146" w:rsidRDefault="00A73555" w:rsidP="00E50146">
                            <w:pPr>
                              <w:pStyle w:val="BodyText"/>
                              <w:spacing w:line="360" w:lineRule="auto"/>
                              <w:rPr>
                                <w:sz w:val="24"/>
                              </w:rPr>
                            </w:pPr>
                            <w:r w:rsidRPr="00E50146">
                              <w:rPr>
                                <w:sz w:val="24"/>
                              </w:rPr>
                              <w:t>Champaign Illinois</w:t>
                            </w:r>
                          </w:p>
                          <w:p w14:paraId="3C4312B2" w14:textId="77777777" w:rsidR="00A73555" w:rsidRPr="00E50146" w:rsidRDefault="00A73555" w:rsidP="00E50146">
                            <w:pPr>
                              <w:pStyle w:val="BodyText"/>
                              <w:spacing w:line="360" w:lineRule="auto"/>
                              <w:rPr>
                                <w:sz w:val="24"/>
                              </w:rPr>
                            </w:pPr>
                            <w:r w:rsidRPr="00E50146">
                              <w:rPr>
                                <w:sz w:val="24"/>
                              </w:rPr>
                              <w:t>217-378-5058</w:t>
                            </w:r>
                          </w:p>
                          <w:p w14:paraId="7431136C" w14:textId="77777777" w:rsidR="00A73555" w:rsidRPr="00E50146" w:rsidRDefault="00A73555" w:rsidP="00E50146">
                            <w:pPr>
                              <w:pStyle w:val="BodyText"/>
                              <w:spacing w:line="360" w:lineRule="auto"/>
                              <w:rPr>
                                <w:sz w:val="24"/>
                              </w:rPr>
                            </w:pPr>
                            <w:proofErr w:type="gramStart"/>
                            <w:r w:rsidRPr="00E50146">
                              <w:rPr>
                                <w:sz w:val="24"/>
                              </w:rPr>
                              <w:t>topstargym.net</w:t>
                            </w:r>
                            <w:proofErr w:type="gramEnd"/>
                          </w:p>
                          <w:p w14:paraId="19C3117E" w14:textId="77777777" w:rsidR="00A73555" w:rsidRPr="00E50146" w:rsidRDefault="00A73555" w:rsidP="00E50146">
                            <w:pPr>
                              <w:pStyle w:val="BodyText"/>
                              <w:spacing w:line="360" w:lineRule="auto"/>
                              <w:rPr>
                                <w:sz w:val="24"/>
                              </w:rPr>
                            </w:pPr>
                            <w:r w:rsidRPr="00E50146">
                              <w:rPr>
                                <w:sz w:val="24"/>
                              </w:rPr>
                              <w:t>topstargym@hotmail.com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98" type="#_x0000_t202" style="position:absolute;margin-left:63.8pt;margin-top:463pt;width:177.4pt;height:153pt;z-index:2516767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" mv:complextextbox="1" filled="f" fillcolor="#b3cfff" stroked="f" strokecolor="#b3cfff" strokeweight="1.5pt">
                <v:fill color2="#3f80cd" focus="100%" type="gradient">
                  <o:fill v:ext="view" type="gradientUnscaled"/>
                </v:fill>
                <v:textbox inset=",0,,0">
                  <w:txbxContent>
                    <w:p w14:paraId="5F6AC6F8" w14:textId="77777777" w:rsidR="00A73555" w:rsidRPr="004B114B" w:rsidRDefault="00A73555" w:rsidP="00E50146">
                      <w:pPr>
                        <w:pStyle w:val="BodyText"/>
                        <w:rPr>
                          <w:b/>
                          <w:sz w:val="28"/>
                          <w:szCs w:val="28"/>
                        </w:rPr>
                      </w:pPr>
                      <w:r w:rsidRPr="004B114B">
                        <w:rPr>
                          <w:b/>
                          <w:sz w:val="28"/>
                          <w:szCs w:val="28"/>
                        </w:rPr>
                        <w:t>Top Star Training Center</w:t>
                      </w:r>
                    </w:p>
                    <w:p w14:paraId="1E600BDC" w14:textId="77777777" w:rsidR="00A73555" w:rsidRPr="00E50146" w:rsidRDefault="00A73555" w:rsidP="00E50146">
                      <w:pPr>
                        <w:pStyle w:val="BodyText"/>
                        <w:spacing w:line="360" w:lineRule="auto"/>
                        <w:rPr>
                          <w:sz w:val="24"/>
                        </w:rPr>
                      </w:pPr>
                      <w:r w:rsidRPr="00E50146">
                        <w:rPr>
                          <w:sz w:val="24"/>
                        </w:rPr>
                        <w:t>1708 W. Hensley Rd</w:t>
                      </w:r>
                    </w:p>
                    <w:p w14:paraId="65B3C2BF" w14:textId="77777777" w:rsidR="00A73555" w:rsidRPr="00E50146" w:rsidRDefault="00A73555" w:rsidP="00E50146">
                      <w:pPr>
                        <w:pStyle w:val="BodyText"/>
                        <w:spacing w:line="360" w:lineRule="auto"/>
                        <w:rPr>
                          <w:sz w:val="24"/>
                        </w:rPr>
                      </w:pPr>
                      <w:r w:rsidRPr="00E50146">
                        <w:rPr>
                          <w:sz w:val="24"/>
                        </w:rPr>
                        <w:t>Champaign Illinois</w:t>
                      </w:r>
                    </w:p>
                    <w:p w14:paraId="3C4312B2" w14:textId="77777777" w:rsidR="00A73555" w:rsidRPr="00E50146" w:rsidRDefault="00A73555" w:rsidP="00E50146">
                      <w:pPr>
                        <w:pStyle w:val="BodyText"/>
                        <w:spacing w:line="360" w:lineRule="auto"/>
                        <w:rPr>
                          <w:sz w:val="24"/>
                        </w:rPr>
                      </w:pPr>
                      <w:r w:rsidRPr="00E50146">
                        <w:rPr>
                          <w:sz w:val="24"/>
                        </w:rPr>
                        <w:t>217-378-5058</w:t>
                      </w:r>
                    </w:p>
                    <w:p w14:paraId="7431136C" w14:textId="77777777" w:rsidR="00A73555" w:rsidRPr="00E50146" w:rsidRDefault="00A73555" w:rsidP="00E50146">
                      <w:pPr>
                        <w:pStyle w:val="BodyText"/>
                        <w:spacing w:line="360" w:lineRule="auto"/>
                        <w:rPr>
                          <w:sz w:val="24"/>
                        </w:rPr>
                      </w:pPr>
                      <w:proofErr w:type="gramStart"/>
                      <w:r w:rsidRPr="00E50146">
                        <w:rPr>
                          <w:sz w:val="24"/>
                        </w:rPr>
                        <w:t>topstargym.net</w:t>
                      </w:r>
                      <w:proofErr w:type="gramEnd"/>
                    </w:p>
                    <w:p w14:paraId="19C3117E" w14:textId="77777777" w:rsidR="00A73555" w:rsidRPr="00E50146" w:rsidRDefault="00A73555" w:rsidP="00E50146">
                      <w:pPr>
                        <w:pStyle w:val="BodyText"/>
                        <w:spacing w:line="360" w:lineRule="auto"/>
                        <w:rPr>
                          <w:sz w:val="24"/>
                        </w:rPr>
                      </w:pPr>
                      <w:r w:rsidRPr="00E50146">
                        <w:rPr>
                          <w:sz w:val="24"/>
                        </w:rPr>
                        <w:t>topstargym@hotmail.com</w:t>
                      </w:r>
                    </w:p>
                  </w:txbxContent>
                </v:textbox>
                <w10:wrap type="through" anchorx="page" anchory="page"/>
              </v:shape>
            </w:pict>
          </mc:Fallback>
        </mc:AlternateContent>
      </w:r>
      <w:r w:rsidR="000C4DD9">
        <w:rPr>
          <w:noProof/>
        </w:rPr>
        <w:drawing>
          <wp:anchor distT="0" distB="0" distL="114300" distR="114300" simplePos="0" relativeHeight="251734079" behindDoc="0" locked="0" layoutInCell="1" allowOverlap="1" wp14:anchorId="1D5722A3" wp14:editId="4B5DC496">
            <wp:simplePos x="0" y="0"/>
            <wp:positionH relativeFrom="page">
              <wp:posOffset>514985</wp:posOffset>
            </wp:positionH>
            <wp:positionV relativeFrom="page">
              <wp:posOffset>7823200</wp:posOffset>
            </wp:positionV>
            <wp:extent cx="2853690" cy="1840230"/>
            <wp:effectExtent l="0" t="0" r="0" b="0"/>
            <wp:wrapThrough wrapText="bothSides">
              <wp:wrapPolygon edited="0">
                <wp:start x="11151" y="3876"/>
                <wp:lineTo x="5191" y="5963"/>
                <wp:lineTo x="3653" y="6857"/>
                <wp:lineTo x="3461" y="11031"/>
                <wp:lineTo x="4806" y="14012"/>
                <wp:lineTo x="3268" y="14609"/>
                <wp:lineTo x="3268" y="16696"/>
                <wp:lineTo x="5191" y="17292"/>
                <wp:lineTo x="18072" y="17292"/>
                <wp:lineTo x="18457" y="16398"/>
                <wp:lineTo x="17880" y="15205"/>
                <wp:lineTo x="16534" y="14012"/>
                <wp:lineTo x="17303" y="14012"/>
                <wp:lineTo x="17880" y="11031"/>
                <wp:lineTo x="17880" y="9242"/>
                <wp:lineTo x="11920" y="3876"/>
                <wp:lineTo x="11151" y="3876"/>
              </wp:wrapPolygon>
            </wp:wrapThrough>
            <wp:docPr id="289" name="Picture 289" descr="Macintosh HD:Users:erinturner:Pictures:Newsletter:topst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rinturner:Pictures:Newsletter:topstar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369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DD9">
        <w:rPr>
          <w:noProof/>
        </w:rPr>
        <w:drawing>
          <wp:anchor distT="0" distB="0" distL="114300" distR="114300" simplePos="0" relativeHeight="251733055" behindDoc="0" locked="0" layoutInCell="1" allowOverlap="1" wp14:anchorId="5EA09EAD" wp14:editId="674B85EE">
            <wp:simplePos x="0" y="0"/>
            <wp:positionH relativeFrom="page">
              <wp:posOffset>3568700</wp:posOffset>
            </wp:positionH>
            <wp:positionV relativeFrom="page">
              <wp:posOffset>8199120</wp:posOffset>
            </wp:positionV>
            <wp:extent cx="3561080" cy="1257300"/>
            <wp:effectExtent l="0" t="0" r="0" b="0"/>
            <wp:wrapThrough wrapText="bothSides">
              <wp:wrapPolygon edited="0">
                <wp:start x="2311" y="873"/>
                <wp:lineTo x="616" y="4800"/>
                <wp:lineTo x="616" y="5673"/>
                <wp:lineTo x="2003" y="8727"/>
                <wp:lineTo x="924" y="17018"/>
                <wp:lineTo x="1387" y="17455"/>
                <wp:lineTo x="4468" y="18327"/>
                <wp:lineTo x="5238" y="18327"/>
                <wp:lineTo x="19566" y="17018"/>
                <wp:lineTo x="19874" y="15709"/>
                <wp:lineTo x="20491" y="11782"/>
                <wp:lineTo x="20491" y="7855"/>
                <wp:lineTo x="16331" y="6545"/>
                <wp:lineTo x="3698" y="873"/>
                <wp:lineTo x="2311" y="873"/>
              </wp:wrapPolygon>
            </wp:wrapThrough>
            <wp:docPr id="63" name="Picture 63" descr="Macintosh HD:Users:erinturner:Pictures:Newsletter:taglinelog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rinturner:Pictures:Newsletter:taglinelogo.ps"/>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86" t="40699" r="26144" b="38345"/>
                    <a:stretch/>
                  </pic:blipFill>
                  <pic:spPr bwMode="auto">
                    <a:xfrm>
                      <a:off x="0" y="0"/>
                      <a:ext cx="356108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234">
        <w:rPr>
          <w:noProof/>
        </w:rPr>
        <w:drawing>
          <wp:anchor distT="0" distB="0" distL="114300" distR="114300" simplePos="0" relativeHeight="251707455" behindDoc="0" locked="0" layoutInCell="1" allowOverlap="1" wp14:anchorId="13C2364D" wp14:editId="575DFAB0">
            <wp:simplePos x="0" y="0"/>
            <wp:positionH relativeFrom="page">
              <wp:posOffset>501015</wp:posOffset>
            </wp:positionH>
            <wp:positionV relativeFrom="page">
              <wp:posOffset>2193925</wp:posOffset>
            </wp:positionV>
            <wp:extent cx="1587500" cy="1450975"/>
            <wp:effectExtent l="177800" t="203200" r="215900" b="225425"/>
            <wp:wrapThrough wrapText="bothSides">
              <wp:wrapPolygon edited="0">
                <wp:start x="-1115" y="-2234"/>
                <wp:lineTo x="-2451" y="-1385"/>
                <wp:lineTo x="-1756" y="22814"/>
                <wp:lineTo x="18702" y="23305"/>
                <wp:lineTo x="19090" y="24036"/>
                <wp:lineTo x="22885" y="23775"/>
                <wp:lineTo x="23423" y="21086"/>
                <wp:lineTo x="23483" y="-2028"/>
                <wp:lineTo x="1300" y="-2400"/>
                <wp:lineTo x="-1115" y="-2234"/>
              </wp:wrapPolygon>
            </wp:wrapThrough>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3465" t="1946" r="13068" b="11037"/>
                    <a:stretch/>
                  </pic:blipFill>
                  <pic:spPr bwMode="auto">
                    <a:xfrm rot="215358">
                      <a:off x="0" y="0"/>
                      <a:ext cx="1587500" cy="1450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C88">
        <w:rPr>
          <w:noProof/>
        </w:rPr>
        <w:drawing>
          <wp:anchor distT="0" distB="0" distL="114300" distR="114300" simplePos="0" relativeHeight="251706942" behindDoc="0" locked="0" layoutInCell="1" allowOverlap="1" wp14:anchorId="21E341E6" wp14:editId="4B671C1C">
            <wp:simplePos x="0" y="0"/>
            <wp:positionH relativeFrom="page">
              <wp:posOffset>1941830</wp:posOffset>
            </wp:positionH>
            <wp:positionV relativeFrom="page">
              <wp:posOffset>1279525</wp:posOffset>
            </wp:positionV>
            <wp:extent cx="1468120" cy="1369695"/>
            <wp:effectExtent l="152400" t="152400" r="157480" b="179705"/>
            <wp:wrapThrough wrapText="bothSides">
              <wp:wrapPolygon edited="0">
                <wp:start x="-1121" y="-2403"/>
                <wp:lineTo x="-2242" y="-1602"/>
                <wp:lineTo x="-2242" y="21229"/>
                <wp:lineTo x="-1495" y="24033"/>
                <wp:lineTo x="22796" y="24033"/>
                <wp:lineTo x="23543" y="17624"/>
                <wp:lineTo x="23543" y="4807"/>
                <wp:lineTo x="22796" y="-1202"/>
                <wp:lineTo x="22796" y="-2403"/>
                <wp:lineTo x="-1121" y="-2403"/>
              </wp:wrapPolygon>
            </wp:wrapThrough>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190" r="19555" b="6339"/>
                    <a:stretch/>
                  </pic:blipFill>
                  <pic:spPr bwMode="auto">
                    <a:xfrm>
                      <a:off x="0" y="0"/>
                      <a:ext cx="1468120" cy="1369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C88">
        <w:rPr>
          <w:noProof/>
        </w:rPr>
        <w:drawing>
          <wp:anchor distT="0" distB="0" distL="114300" distR="114300" simplePos="0" relativeHeight="251706431" behindDoc="0" locked="0" layoutInCell="1" allowOverlap="1" wp14:anchorId="04357DEC" wp14:editId="4DAE46C5">
            <wp:simplePos x="0" y="0"/>
            <wp:positionH relativeFrom="page">
              <wp:posOffset>491490</wp:posOffset>
            </wp:positionH>
            <wp:positionV relativeFrom="page">
              <wp:posOffset>802640</wp:posOffset>
            </wp:positionV>
            <wp:extent cx="1513840" cy="1391920"/>
            <wp:effectExtent l="228600" t="228600" r="187960" b="259080"/>
            <wp:wrapThrough wrapText="bothSides">
              <wp:wrapPolygon edited="0">
                <wp:start x="20828" y="-2537"/>
                <wp:lineTo x="-1964" y="-4201"/>
                <wp:lineTo x="-2701" y="19881"/>
                <wp:lineTo x="-1616" y="23959"/>
                <wp:lineTo x="909" y="24231"/>
                <wp:lineTo x="1341" y="23486"/>
                <wp:lineTo x="19192" y="23428"/>
                <wp:lineTo x="19552" y="23467"/>
                <wp:lineTo x="23334" y="17933"/>
                <wp:lineTo x="23431" y="4873"/>
                <wp:lineTo x="22885" y="-1127"/>
                <wp:lineTo x="22992" y="-2304"/>
                <wp:lineTo x="20828" y="-2537"/>
              </wp:wrapPolygon>
            </wp:wrapThrough>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800" r="13600"/>
                    <a:stretch/>
                  </pic:blipFill>
                  <pic:spPr bwMode="auto">
                    <a:xfrm rot="21260578">
                      <a:off x="0" y="0"/>
                      <a:ext cx="1513840" cy="139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E9E">
        <w:rPr>
          <w:noProof/>
        </w:rPr>
        <mc:AlternateContent>
          <mc:Choice Requires="wps">
            <w:drawing>
              <wp:anchor distT="0" distB="0" distL="114300" distR="114300" simplePos="0" relativeHeight="251687999" behindDoc="0" locked="0" layoutInCell="1" allowOverlap="1" wp14:anchorId="0FA9EE73" wp14:editId="31DDE349">
                <wp:simplePos x="0" y="0"/>
                <wp:positionH relativeFrom="page">
                  <wp:posOffset>480060</wp:posOffset>
                </wp:positionH>
                <wp:positionV relativeFrom="page">
                  <wp:posOffset>469900</wp:posOffset>
                </wp:positionV>
                <wp:extent cx="1127760" cy="238760"/>
                <wp:effectExtent l="0" t="0" r="0" b="0"/>
                <wp:wrapThrough wrapText="bothSides">
                  <wp:wrapPolygon edited="0">
                    <wp:start x="0" y="0"/>
                    <wp:lineTo x="0" y="18383"/>
                    <wp:lineTo x="20919" y="18383"/>
                    <wp:lineTo x="20919" y="0"/>
                    <wp:lineTo x="0" y="0"/>
                  </wp:wrapPolygon>
                </wp:wrapThrough>
                <wp:docPr id="302" name="Text Box 302"/>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CB75B8" w14:textId="77777777" w:rsidR="00A73555" w:rsidRDefault="00A73555" w:rsidP="00503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99" type="#_x0000_t202" style="position:absolute;margin-left:37.8pt;margin-top:37pt;width:88.8pt;height:18.8pt;z-index:2516879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" mv:complextextbox="1" fillcolor="#4a66ac [3207]" stroked="f">
                <v:textbox>
                  <w:txbxContent>
                    <w:p w14:paraId="62CB75B8" w14:textId="77777777" w:rsidR="00A73555" w:rsidRDefault="00A73555" w:rsidP="00503E9E"/>
                  </w:txbxContent>
                </v:textbox>
                <w10:wrap type="through" anchorx="page" anchory="page"/>
              </v:shape>
            </w:pict>
          </mc:Fallback>
        </mc:AlternateContent>
      </w:r>
      <w:r w:rsidR="00503E9E">
        <w:rPr>
          <w:noProof/>
        </w:rPr>
        <mc:AlternateContent>
          <mc:Choice Requires="wps">
            <w:drawing>
              <wp:anchor distT="0" distB="0" distL="114300" distR="114300" simplePos="0" relativeHeight="251685951" behindDoc="0" locked="0" layoutInCell="1" allowOverlap="1" wp14:anchorId="5D41D2AE" wp14:editId="28653AB1">
                <wp:simplePos x="0" y="0"/>
                <wp:positionH relativeFrom="page">
                  <wp:posOffset>6172200</wp:posOffset>
                </wp:positionH>
                <wp:positionV relativeFrom="page">
                  <wp:posOffset>469900</wp:posOffset>
                </wp:positionV>
                <wp:extent cx="1127760" cy="238760"/>
                <wp:effectExtent l="0" t="0" r="0" b="0"/>
                <wp:wrapThrough wrapText="bothSides">
                  <wp:wrapPolygon edited="0">
                    <wp:start x="0" y="0"/>
                    <wp:lineTo x="0" y="18383"/>
                    <wp:lineTo x="20919" y="18383"/>
                    <wp:lineTo x="20919" y="0"/>
                    <wp:lineTo x="0" y="0"/>
                  </wp:wrapPolygon>
                </wp:wrapThrough>
                <wp:docPr id="301" name="Text Box 301"/>
                <wp:cNvGraphicFramePr/>
                <a:graphic xmlns:a="http://schemas.openxmlformats.org/drawingml/2006/main">
                  <a:graphicData uri="http://schemas.microsoft.com/office/word/2010/wordprocessingShape">
                    <wps:wsp>
                      <wps:cNvSpPr txBox="1"/>
                      <wps:spPr>
                        <a:xfrm>
                          <a:off x="0" y="0"/>
                          <a:ext cx="1127760" cy="238760"/>
                        </a:xfrm>
                        <a:prstGeom prst="rect">
                          <a:avLst/>
                        </a:prstGeom>
                        <a:solidFill>
                          <a:schemeClr val="accent4"/>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4DF49C" w14:textId="77777777" w:rsidR="00A73555" w:rsidRDefault="00A73555" w:rsidP="00503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100" type="#_x0000_t202" style="position:absolute;margin-left:486pt;margin-top:37pt;width:88.8pt;height:18.8pt;z-index:2516859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" mv:complextextbox="1" fillcolor="#4a66ac [3207]" stroked="f">
                <v:textbox>
                  <w:txbxContent>
                    <w:p w14:paraId="144DF49C" w14:textId="77777777" w:rsidR="00A73555" w:rsidRDefault="00A73555" w:rsidP="00503E9E"/>
                  </w:txbxContent>
                </v:textbox>
                <w10:wrap type="through" anchorx="page" anchory="page"/>
              </v:shape>
            </w:pict>
          </mc:Fallback>
        </mc:AlternateContent>
      </w:r>
      <w:r w:rsidR="00401CFB" w:rsidRPr="00401CFB">
        <w:rPr>
          <w:noProof/>
        </w:rPr>
        <w:t xml:space="preserve"> </w:t>
      </w:r>
    </w:p>
    <w:sectPr w:rsidR="009872E6" w:rsidSect="009872E6">
      <w:footerReference w:type="default" r:id="rId30"/>
      <w:headerReference w:type="first" r:id="rId31"/>
      <w:footerReference w:type="first" r:id="rId32"/>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0EE5A" w14:textId="77777777" w:rsidR="00FC6D80" w:rsidRDefault="00FC6D80">
      <w:pPr>
        <w:spacing w:after="0"/>
      </w:pPr>
      <w:r>
        <w:separator/>
      </w:r>
    </w:p>
  </w:endnote>
  <w:endnote w:type="continuationSeparator" w:id="0">
    <w:p w14:paraId="34446E63" w14:textId="77777777" w:rsidR="00FC6D80" w:rsidRDefault="00FC6D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tencil">
    <w:panose1 w:val="040409050D0802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5861" w14:textId="77777777" w:rsidR="00A73555" w:rsidRDefault="00A73555">
    <w:pPr>
      <w:pStyle w:val="Footer"/>
    </w:pPr>
    <w:r>
      <w:rPr>
        <w:noProof/>
      </w:rPr>
      <mc:AlternateContent>
        <mc:Choice Requires="wps">
          <w:drawing>
            <wp:anchor distT="0" distB="0" distL="114300" distR="114300" simplePos="0" relativeHeight="251658243" behindDoc="0" locked="0" layoutInCell="1" allowOverlap="1" wp14:anchorId="634804FA" wp14:editId="5CF3CFBF">
              <wp:simplePos x="0" y="0"/>
              <wp:positionH relativeFrom="page">
                <wp:posOffset>6908800</wp:posOffset>
              </wp:positionH>
              <wp:positionV relativeFrom="page">
                <wp:posOffset>9676130</wp:posOffset>
              </wp:positionV>
              <wp:extent cx="406400" cy="228600"/>
              <wp:effectExtent l="0" t="0" r="0" b="127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32E0" w14:textId="77777777" w:rsidR="00A73555" w:rsidRPr="00460DA0" w:rsidRDefault="00A73555" w:rsidP="00CB1A25">
                          <w:pPr>
                            <w:spacing w:after="0"/>
                            <w:jc w:val="right"/>
                            <w:rPr>
                              <w:rStyle w:val="PageNumber"/>
                            </w:rPr>
                          </w:pPr>
                          <w:r>
                            <w:fldChar w:fldCharType="begin"/>
                          </w:r>
                          <w:r>
                            <w:instrText xml:space="preserve"> PAGE  \* MERGEFORMAT </w:instrText>
                          </w:r>
                          <w:r>
                            <w:fldChar w:fldCharType="separate"/>
                          </w:r>
                          <w:r w:rsidR="00FC6D80" w:rsidRPr="00FC6D80">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03"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JYKwCAACv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" filled="f" stroked="f">
              <v:textbox inset="0,0,0,0">
                <w:txbxContent>
                  <w:p w14:paraId="1A9F32E0" w14:textId="77777777" w:rsidR="00A73555" w:rsidRPr="00460DA0" w:rsidRDefault="00A73555" w:rsidP="00CB1A25">
                    <w:pPr>
                      <w:spacing w:after="0"/>
                      <w:jc w:val="right"/>
                      <w:rPr>
                        <w:rStyle w:val="PageNumber"/>
                      </w:rPr>
                    </w:pPr>
                    <w:r>
                      <w:fldChar w:fldCharType="begin"/>
                    </w:r>
                    <w:r>
                      <w:instrText xml:space="preserve"> PAGE  \* MERGEFORMAT </w:instrText>
                    </w:r>
                    <w:r>
                      <w:fldChar w:fldCharType="separate"/>
                    </w:r>
                    <w:r w:rsidR="00FC6D80" w:rsidRPr="00FC6D80">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88EB" w14:textId="77777777" w:rsidR="00A73555" w:rsidRDefault="00A7355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F7BDF" w14:textId="77777777" w:rsidR="00A73555" w:rsidRDefault="00A735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7A905" w14:textId="77777777" w:rsidR="00FC6D80" w:rsidRDefault="00FC6D80">
      <w:pPr>
        <w:spacing w:after="0"/>
      </w:pPr>
      <w:r>
        <w:separator/>
      </w:r>
    </w:p>
  </w:footnote>
  <w:footnote w:type="continuationSeparator" w:id="0">
    <w:p w14:paraId="57931D46" w14:textId="77777777" w:rsidR="00FC6D80" w:rsidRDefault="00FC6D8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21EC6" w14:textId="77777777" w:rsidR="00A73555" w:rsidRDefault="00A73555">
    <w:pPr>
      <w:pStyle w:val="Header"/>
    </w:pPr>
    <w:r>
      <w:rPr>
        <w:noProof/>
      </w:rPr>
      <mc:AlternateContent>
        <mc:Choice Requires="wps">
          <w:drawing>
            <wp:anchor distT="0" distB="0" distL="114300" distR="114300" simplePos="0" relativeHeight="251658245" behindDoc="0" locked="0" layoutInCell="1" allowOverlap="1" wp14:anchorId="19CAB405" wp14:editId="1068DA11">
              <wp:simplePos x="0" y="0"/>
              <wp:positionH relativeFrom="page">
                <wp:posOffset>4051300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DE26C6" w14:textId="77777777" w:rsidR="00A73555" w:rsidRDefault="00A73555" w:rsidP="009872E6">
                          <w:pPr>
                            <w:pStyle w:val="Header-Right"/>
                          </w:pPr>
                          <w:r>
                            <w:t>Dolor Sit Amet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101" type="#_x0000_t202" style="position:absolute;margin-left:319pt;margin-top:38.8pt;width:257pt;height:1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" filled="f" stroked="f">
              <v:stroke o:forcedash="t"/>
              <v:textbox inset=",0,,0">
                <w:txbxContent>
                  <w:p w14:paraId="08DE26C6" w14:textId="77777777" w:rsidR="00A73555" w:rsidRDefault="00A73555" w:rsidP="009872E6">
                    <w:pPr>
                      <w:pStyle w:val="Header-Right"/>
                    </w:pPr>
                    <w:r>
                      <w:t>Dolor Sit Amet</w:t>
                    </w: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1828523" wp14:editId="273A43B8">
              <wp:simplePos x="0" y="0"/>
              <wp:positionH relativeFrom="page">
                <wp:posOffset>457200</wp:posOffset>
              </wp:positionH>
              <wp:positionV relativeFrom="page">
                <wp:posOffset>492760</wp:posOffset>
              </wp:positionV>
              <wp:extent cx="3263900" cy="203200"/>
              <wp:effectExtent l="0" t="0" r="0" b="2540"/>
              <wp:wrapTight wrapText="bothSides">
                <wp:wrapPolygon edited="0">
                  <wp:start x="0" y="0"/>
                  <wp:lineTo x="21600" y="0"/>
                  <wp:lineTo x="21600" y="21600"/>
                  <wp:lineTo x="0" y="21600"/>
                  <wp:lineTo x="0"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56E07F5" w14:textId="77777777" w:rsidR="00A73555" w:rsidRDefault="00A73555" w:rsidP="009872E6">
                          <w:pPr>
                            <w:pStyle w:val="Header"/>
                          </w:pPr>
                          <w:r>
                            <w:t>Issue #: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2" type="#_x0000_t202" style="position:absolute;margin-left:36pt;margin-top:38.8pt;width:257pt;height:1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" filled="f" stroked="f">
              <v:stroke o:forcedash="t"/>
              <v:textbox inset=",0,,0">
                <w:txbxContent>
                  <w:p w14:paraId="156E07F5" w14:textId="77777777" w:rsidR="00A73555" w:rsidRDefault="00A73555" w:rsidP="009872E6">
                    <w:pPr>
                      <w:pStyle w:val="Header"/>
                    </w:pPr>
                    <w:r>
                      <w:t>Issue #: [Date]</w:t>
                    </w:r>
                  </w:p>
                </w:txbxContent>
              </v:textbox>
              <w10:wrap type="tight"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01449F92" wp14:editId="40AA6095">
              <wp:simplePos x="0" y="0"/>
              <wp:positionH relativeFrom="page">
                <wp:posOffset>457200</wp:posOffset>
              </wp:positionH>
              <wp:positionV relativeFrom="page">
                <wp:posOffset>457200</wp:posOffset>
              </wp:positionV>
              <wp:extent cx="6858000" cy="274320"/>
              <wp:effectExtent l="0" t="0" r="0" b="508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4320"/>
                      </a:xfrm>
                      <a:prstGeom prst="rect">
                        <a:avLst/>
                      </a:prstGeom>
                      <a:solidFill>
                        <a:schemeClr val="accent4">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6pt;width:540pt;height:2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" fillcolor="#4a66ac [3207]"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C6715" w14:textId="77777777" w:rsidR="00A73555" w:rsidRDefault="00A7355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015EB9"/>
    <w:multiLevelType w:val="hybridMultilevel"/>
    <w:tmpl w:val="289C56EC"/>
    <w:lvl w:ilvl="0" w:tplc="0660E282">
      <w:start w:val="1708"/>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9872E6"/>
    <w:rsid w:val="00007E86"/>
    <w:rsid w:val="0008594B"/>
    <w:rsid w:val="000C3415"/>
    <w:rsid w:val="000C4DD9"/>
    <w:rsid w:val="00117E04"/>
    <w:rsid w:val="0015553D"/>
    <w:rsid w:val="001C56D0"/>
    <w:rsid w:val="001D1DBA"/>
    <w:rsid w:val="001E7971"/>
    <w:rsid w:val="001F184C"/>
    <w:rsid w:val="001F3AD7"/>
    <w:rsid w:val="002A590D"/>
    <w:rsid w:val="002A5A4D"/>
    <w:rsid w:val="002B2C2B"/>
    <w:rsid w:val="00331006"/>
    <w:rsid w:val="0035273E"/>
    <w:rsid w:val="00356A92"/>
    <w:rsid w:val="003606C7"/>
    <w:rsid w:val="003A0E07"/>
    <w:rsid w:val="003A6394"/>
    <w:rsid w:val="00401CFB"/>
    <w:rsid w:val="00426C3F"/>
    <w:rsid w:val="004538CC"/>
    <w:rsid w:val="00466226"/>
    <w:rsid w:val="00496EA0"/>
    <w:rsid w:val="004F017C"/>
    <w:rsid w:val="00503E9E"/>
    <w:rsid w:val="005332D5"/>
    <w:rsid w:val="0058317F"/>
    <w:rsid w:val="005E750C"/>
    <w:rsid w:val="006630E0"/>
    <w:rsid w:val="006C40EE"/>
    <w:rsid w:val="006D5463"/>
    <w:rsid w:val="00774DF1"/>
    <w:rsid w:val="007928BE"/>
    <w:rsid w:val="00805EDD"/>
    <w:rsid w:val="0085010E"/>
    <w:rsid w:val="00896AB9"/>
    <w:rsid w:val="008C66E9"/>
    <w:rsid w:val="008D10AE"/>
    <w:rsid w:val="00921547"/>
    <w:rsid w:val="00921C63"/>
    <w:rsid w:val="00936E29"/>
    <w:rsid w:val="00963234"/>
    <w:rsid w:val="009872E6"/>
    <w:rsid w:val="00991146"/>
    <w:rsid w:val="009B5D79"/>
    <w:rsid w:val="00A61469"/>
    <w:rsid w:val="00A70BEB"/>
    <w:rsid w:val="00A73555"/>
    <w:rsid w:val="00AC1AC9"/>
    <w:rsid w:val="00AE33D2"/>
    <w:rsid w:val="00B13434"/>
    <w:rsid w:val="00B30765"/>
    <w:rsid w:val="00B83FE1"/>
    <w:rsid w:val="00BC2BB5"/>
    <w:rsid w:val="00BE2E39"/>
    <w:rsid w:val="00CB1A25"/>
    <w:rsid w:val="00CE3D6A"/>
    <w:rsid w:val="00D42E21"/>
    <w:rsid w:val="00D519A9"/>
    <w:rsid w:val="00D75B59"/>
    <w:rsid w:val="00DD65A4"/>
    <w:rsid w:val="00DD79E7"/>
    <w:rsid w:val="00E24C88"/>
    <w:rsid w:val="00E50146"/>
    <w:rsid w:val="00EA24D0"/>
    <w:rsid w:val="00EB5A06"/>
    <w:rsid w:val="00ED5E0F"/>
    <w:rsid w:val="00F366B0"/>
    <w:rsid w:val="00F87098"/>
    <w:rsid w:val="00FC6D80"/>
    <w:rsid w:val="00FD3B3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3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297FD5"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242852"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paragraph" w:styleId="Heading6">
    <w:name w:val="heading 6"/>
    <w:basedOn w:val="Normal"/>
    <w:next w:val="Normal"/>
    <w:link w:val="Heading6Char"/>
    <w:rsid w:val="00963234"/>
    <w:pPr>
      <w:keepNext/>
      <w:keepLines/>
      <w:spacing w:before="200" w:after="0"/>
      <w:outlineLvl w:val="5"/>
    </w:pPr>
    <w:rPr>
      <w:rFonts w:asciiTheme="majorHAnsi" w:eastAsiaTheme="majorEastAsia" w:hAnsiTheme="majorHAnsi" w:cstheme="majorBidi"/>
      <w:i/>
      <w:iCs/>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242852"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ACCBF9"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ACCBF9"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242852"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297FD5" w:themeColor="accent2"/>
      <w:sz w:val="40"/>
    </w:rPr>
  </w:style>
  <w:style w:type="paragraph" w:customStyle="1" w:styleId="Mailer">
    <w:name w:val="Mailer"/>
    <w:basedOn w:val="Normal"/>
    <w:link w:val="MailerChar"/>
    <w:qFormat/>
    <w:rsid w:val="005A467B"/>
    <w:pPr>
      <w:spacing w:after="0"/>
    </w:pPr>
    <w:rPr>
      <w:color w:val="242852" w:themeColor="text2"/>
      <w:sz w:val="28"/>
    </w:rPr>
  </w:style>
  <w:style w:type="character" w:customStyle="1" w:styleId="MailerChar">
    <w:name w:val="Mailer Char"/>
    <w:basedOn w:val="DefaultParagraphFont"/>
    <w:link w:val="Mailer"/>
    <w:rsid w:val="005A467B"/>
    <w:rPr>
      <w:color w:val="242852"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character" w:customStyle="1" w:styleId="Heading6Char">
    <w:name w:val="Heading 6 Char"/>
    <w:basedOn w:val="DefaultParagraphFont"/>
    <w:link w:val="Heading6"/>
    <w:rsid w:val="00963234"/>
    <w:rPr>
      <w:rFonts w:asciiTheme="majorHAnsi" w:eastAsiaTheme="majorEastAsia" w:hAnsiTheme="majorHAnsi" w:cstheme="majorBidi"/>
      <w:i/>
      <w:iCs/>
      <w:color w:val="224E76" w:themeColor="accent1" w:themeShade="7F"/>
    </w:rPr>
  </w:style>
  <w:style w:type="paragraph" w:styleId="ListParagraph">
    <w:name w:val="List Paragraph"/>
    <w:basedOn w:val="Normal"/>
    <w:rsid w:val="004538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Body Text" w:uiPriority="99"/>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297FD5"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242852"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paragraph" w:styleId="Heading6">
    <w:name w:val="heading 6"/>
    <w:basedOn w:val="Normal"/>
    <w:next w:val="Normal"/>
    <w:link w:val="Heading6Char"/>
    <w:rsid w:val="00963234"/>
    <w:pPr>
      <w:keepNext/>
      <w:keepLines/>
      <w:spacing w:before="200" w:after="0"/>
      <w:outlineLvl w:val="5"/>
    </w:pPr>
    <w:rPr>
      <w:rFonts w:asciiTheme="majorHAnsi" w:eastAsiaTheme="majorEastAsia" w:hAnsiTheme="majorHAnsi" w:cstheme="majorBidi"/>
      <w:i/>
      <w:iCs/>
      <w:color w:val="224E7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242852"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ACCBF9"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ACCBF9"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uiPriority w:val="99"/>
    <w:rsid w:val="00637E75"/>
    <w:pPr>
      <w:spacing w:after="120"/>
    </w:pPr>
    <w:rPr>
      <w:color w:val="262626" w:themeColor="text1" w:themeTint="D9"/>
      <w:sz w:val="22"/>
    </w:rPr>
  </w:style>
  <w:style w:type="character" w:customStyle="1" w:styleId="BodyTextChar">
    <w:name w:val="Body Text Char"/>
    <w:basedOn w:val="DefaultParagraphFont"/>
    <w:link w:val="BodyText"/>
    <w:uiPriority w:val="99"/>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242852"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297FD5" w:themeColor="accent2"/>
      <w:sz w:val="40"/>
    </w:rPr>
  </w:style>
  <w:style w:type="paragraph" w:customStyle="1" w:styleId="Mailer">
    <w:name w:val="Mailer"/>
    <w:basedOn w:val="Normal"/>
    <w:link w:val="MailerChar"/>
    <w:qFormat/>
    <w:rsid w:val="005A467B"/>
    <w:pPr>
      <w:spacing w:after="0"/>
    </w:pPr>
    <w:rPr>
      <w:color w:val="242852" w:themeColor="text2"/>
      <w:sz w:val="28"/>
    </w:rPr>
  </w:style>
  <w:style w:type="character" w:customStyle="1" w:styleId="MailerChar">
    <w:name w:val="Mailer Char"/>
    <w:basedOn w:val="DefaultParagraphFont"/>
    <w:link w:val="Mailer"/>
    <w:rsid w:val="005A467B"/>
    <w:rPr>
      <w:color w:val="242852"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character" w:customStyle="1" w:styleId="Heading6Char">
    <w:name w:val="Heading 6 Char"/>
    <w:basedOn w:val="DefaultParagraphFont"/>
    <w:link w:val="Heading6"/>
    <w:rsid w:val="00963234"/>
    <w:rPr>
      <w:rFonts w:asciiTheme="majorHAnsi" w:eastAsiaTheme="majorEastAsia" w:hAnsiTheme="majorHAnsi" w:cstheme="majorBidi"/>
      <w:i/>
      <w:iCs/>
      <w:color w:val="224E76" w:themeColor="accent1" w:themeShade="7F"/>
    </w:rPr>
  </w:style>
  <w:style w:type="paragraph" w:styleId="ListParagraph">
    <w:name w:val="List Paragraph"/>
    <w:basedOn w:val="Normal"/>
    <w:rsid w:val="00453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png"/><Relationship Id="rId23" Type="http://schemas.microsoft.com/office/2007/relationships/hdphoto" Target="media/hdphoto5.wdp"/><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emf"/><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microsoft.com/office/2007/relationships/hdphoto" Target="media/hdphoto1.wdp"/><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microsoft.com/office/2007/relationships/hdphoto" Target="media/hdphoto2.wdp"/><Relationship Id="rId18" Type="http://schemas.microsoft.com/office/2007/relationships/hdphoto" Target="media/hdphoto3.wdp"/><Relationship Id="rId19" Type="http://schemas.microsoft.com/office/2007/relationships/hdphoto" Target="media/hdphoto4.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Real Estate Newsletter.dotx</Template>
  <TotalTime>279</TotalTime>
  <Pages>4</Pages>
  <Words>9</Words>
  <Characters>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23</cp:revision>
  <cp:lastPrinted>2007-10-07T15:12:00Z</cp:lastPrinted>
  <dcterms:created xsi:type="dcterms:W3CDTF">2014-04-16T15:46:00Z</dcterms:created>
  <dcterms:modified xsi:type="dcterms:W3CDTF">2014-04-29T20:10:00Z</dcterms:modified>
  <cp:category/>
</cp:coreProperties>
</file>