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6C07B" w14:textId="54634AD1" w:rsidR="00A050F9" w:rsidRDefault="005C172E" w:rsidP="00F42CD8">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736576" behindDoc="0" locked="0" layoutInCell="1" allowOverlap="1" wp14:anchorId="447F0BE5" wp14:editId="4A1A3060">
                <wp:simplePos x="0" y="0"/>
                <wp:positionH relativeFrom="page">
                  <wp:posOffset>4203700</wp:posOffset>
                </wp:positionH>
                <wp:positionV relativeFrom="page">
                  <wp:posOffset>7505700</wp:posOffset>
                </wp:positionV>
                <wp:extent cx="2981960" cy="1816100"/>
                <wp:effectExtent l="0" t="0" r="0" b="12700"/>
                <wp:wrapThrough wrapText="bothSides">
                  <wp:wrapPolygon edited="0">
                    <wp:start x="184" y="0"/>
                    <wp:lineTo x="184" y="21449"/>
                    <wp:lineTo x="21158" y="21449"/>
                    <wp:lineTo x="21158" y="0"/>
                    <wp:lineTo x="184" y="0"/>
                  </wp:wrapPolygon>
                </wp:wrapThrough>
                <wp:docPr id="16" name="Text Box 16"/>
                <wp:cNvGraphicFramePr/>
                <a:graphic xmlns:a="http://schemas.openxmlformats.org/drawingml/2006/main">
                  <a:graphicData uri="http://schemas.microsoft.com/office/word/2010/wordprocessingShape">
                    <wps:wsp>
                      <wps:cNvSpPr txBox="1"/>
                      <wps:spPr>
                        <a:xfrm>
                          <a:off x="0" y="0"/>
                          <a:ext cx="2981960" cy="181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A5457A" w14:textId="3B68F2D1" w:rsidR="006F28EC" w:rsidRPr="00EF3D34" w:rsidRDefault="006F28EC" w:rsidP="00EF3D34">
                            <w:pPr>
                              <w:spacing w:line="360" w:lineRule="auto"/>
                              <w:rPr>
                                <w:sz w:val="22"/>
                                <w:szCs w:val="22"/>
                              </w:rPr>
                            </w:pPr>
                            <w:r>
                              <w:rPr>
                                <w:sz w:val="22"/>
                                <w:szCs w:val="22"/>
                              </w:rPr>
                              <w:t xml:space="preserve">for the parents!  </w:t>
                            </w:r>
                            <w:r w:rsidRPr="005C172E">
                              <w:rPr>
                                <w:sz w:val="22"/>
                                <w:szCs w:val="22"/>
                              </w:rPr>
                              <w:t xml:space="preserve">Cubbies </w:t>
                            </w:r>
                            <w:r>
                              <w:rPr>
                                <w:sz w:val="22"/>
                                <w:szCs w:val="22"/>
                              </w:rPr>
                              <w:t xml:space="preserve">are now in the addition for the rec kids.  The old office is now a locker room for competition team athletes only.  In the future we hope to offer Wi-Fi as well as hang TV’s in the viewing area!!  Bear with us as all the final touches are put into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331pt;margin-top:591pt;width:234.8pt;height:14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" mv:complextextbox="1" filled="f" stroked="f">
                <v:textbox>
                  <w:txbxContent>
                    <w:p w14:paraId="7DA5457A" w14:textId="3B68F2D1" w:rsidR="006F28EC" w:rsidRPr="00EF3D34" w:rsidRDefault="006F28EC" w:rsidP="00EF3D34">
                      <w:pPr>
                        <w:spacing w:line="360" w:lineRule="auto"/>
                        <w:rPr>
                          <w:sz w:val="22"/>
                          <w:szCs w:val="22"/>
                        </w:rPr>
                      </w:pPr>
                      <w:r>
                        <w:rPr>
                          <w:sz w:val="22"/>
                          <w:szCs w:val="22"/>
                        </w:rPr>
                        <w:t xml:space="preserve">for the parents!  </w:t>
                      </w:r>
                      <w:r w:rsidRPr="005C172E">
                        <w:rPr>
                          <w:sz w:val="22"/>
                          <w:szCs w:val="22"/>
                        </w:rPr>
                        <w:t xml:space="preserve">Cubbies </w:t>
                      </w:r>
                      <w:r>
                        <w:rPr>
                          <w:sz w:val="22"/>
                          <w:szCs w:val="22"/>
                        </w:rPr>
                        <w:t xml:space="preserve">are now in the addition for the rec kids.  The old office is now a locker room for competition team athletes only.  In the future we hope to offer Wi-Fi as well as hang TV’s in the viewing area!!  Bear with us as all the final touches are put into place! </w:t>
                      </w:r>
                    </w:p>
                  </w:txbxContent>
                </v:textbox>
                <w10:wrap type="through"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6CE9D3D2" wp14:editId="6904A568">
                <wp:simplePos x="0" y="0"/>
                <wp:positionH relativeFrom="page">
                  <wp:posOffset>541020</wp:posOffset>
                </wp:positionH>
                <wp:positionV relativeFrom="page">
                  <wp:posOffset>6831965</wp:posOffset>
                </wp:positionV>
                <wp:extent cx="3456305" cy="407670"/>
                <wp:effectExtent l="0" t="0" r="0" b="24130"/>
                <wp:wrapTight wrapText="bothSides">
                  <wp:wrapPolygon edited="0">
                    <wp:start x="159" y="0"/>
                    <wp:lineTo x="159" y="21533"/>
                    <wp:lineTo x="21271" y="21533"/>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076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2FA522B" w14:textId="77777777" w:rsidR="006F28EC" w:rsidRDefault="006F28EC" w:rsidP="00A050F9">
                            <w:pPr>
                              <w:pStyle w:val="Heading2"/>
                            </w:pPr>
                            <w:r>
                              <w:t>New Addition Info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42.6pt;margin-top:537.95pt;width:272.15pt;height:32.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" filled="f" fillcolor="#b3cfff" stroked="f" strokecolor="#b3cfff" strokeweight="1.5pt">
                <v:fill color2="#3f80cd" focus="100%" type="gradient">
                  <o:fill v:ext="view" type="gradientUnscaled"/>
                </v:fill>
                <v:textbox inset=",0,,0">
                  <w:txbxContent>
                    <w:p w14:paraId="32FA522B" w14:textId="77777777" w:rsidR="006F28EC" w:rsidRDefault="006F28EC" w:rsidP="00A050F9">
                      <w:pPr>
                        <w:pStyle w:val="Heading2"/>
                      </w:pPr>
                      <w:r>
                        <w:t>New Addition Info</w:t>
                      </w:r>
                    </w:p>
                  </w:txbxContent>
                </v:textbox>
                <w10:wrap type="tight" anchorx="page" anchory="page"/>
              </v:shape>
            </w:pict>
          </mc:Fallback>
        </mc:AlternateContent>
      </w:r>
      <w:r>
        <w:rPr>
          <w:noProof/>
        </w:rPr>
        <mc:AlternateContent>
          <mc:Choice Requires="wps">
            <w:drawing>
              <wp:anchor distT="0" distB="0" distL="114300" distR="114300" simplePos="0" relativeHeight="251688448" behindDoc="0" locked="0" layoutInCell="1" allowOverlap="1" wp14:anchorId="75C22455" wp14:editId="2B022861">
                <wp:simplePos x="0" y="0"/>
                <wp:positionH relativeFrom="page">
                  <wp:posOffset>548640</wp:posOffset>
                </wp:positionH>
                <wp:positionV relativeFrom="page">
                  <wp:posOffset>7288530</wp:posOffset>
                </wp:positionV>
                <wp:extent cx="3458845" cy="2374265"/>
                <wp:effectExtent l="0" t="0" r="0" b="13335"/>
                <wp:wrapThrough wrapText="bothSides">
                  <wp:wrapPolygon edited="0">
                    <wp:start x="159" y="0"/>
                    <wp:lineTo x="159" y="21490"/>
                    <wp:lineTo x="21255" y="21490"/>
                    <wp:lineTo x="21255" y="0"/>
                    <wp:lineTo x="159"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23742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11E2E0" w14:textId="5170A32E" w:rsidR="006F28EC" w:rsidRPr="009E2A28" w:rsidRDefault="006F28EC" w:rsidP="001D6D8E">
                            <w:pPr>
                              <w:pStyle w:val="BodyText"/>
                            </w:pPr>
                            <w:r>
                              <w:t xml:space="preserve">As I’m sure you’ve noticed, we have another new addition to our gym!  The continued growth of Top Star has given us the opportunity to expand and better our gym time and time again! Anyone wishing to view practice will now do so from </w:t>
                            </w:r>
                            <w:r w:rsidR="00373895">
                              <w:t>behind the windows in the new lobby</w:t>
                            </w:r>
                            <w:r>
                              <w:t xml:space="preserve">.  The office and payment box will also be moved to the new addition for easy access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511" o:spid="_x0000_s1028" type="#_x0000_t202" style="position:absolute;margin-left:43.2pt;margin-top:573.9pt;width:272.35pt;height:186.95pt;z-index:251688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" mv:complextextbox="1" filled="f" fillcolor="#b3cfff" stroked="f" strokecolor="#b3cfff" strokeweight="1.5pt">
                <v:fill color2="#3f80cd" focus="100%" type="gradient">
                  <o:fill v:ext="view" type="gradientUnscaled"/>
                </v:fill>
                <v:textbox inset=",0,,0">
                  <w:txbxContent>
                    <w:p w14:paraId="5B11E2E0" w14:textId="5170A32E" w:rsidR="006F28EC" w:rsidRPr="009E2A28" w:rsidRDefault="006F28EC" w:rsidP="001D6D8E">
                      <w:pPr>
                        <w:pStyle w:val="BodyText"/>
                      </w:pPr>
                      <w:r>
                        <w:t xml:space="preserve">As I’m sure you’ve noticed, we have another new addition to our gym!  The continued growth of Top Star has given us the opportunity to expand and better our gym time and time again! Anyone wishing to view practice will now do so from </w:t>
                      </w:r>
                      <w:r w:rsidR="00373895">
                        <w:t>behind the windows in the new lobby</w:t>
                      </w:r>
                      <w:r>
                        <w:t xml:space="preserve">.  The office and payment box will also be moved to the new addition for easy access </w:t>
                      </w:r>
                    </w:p>
                  </w:txbxContent>
                </v:textbox>
                <w10:wrap type="through" anchorx="page" anchory="page"/>
              </v:shape>
            </w:pict>
          </mc:Fallback>
        </mc:AlternateContent>
      </w:r>
      <w:r w:rsidR="00356967">
        <w:rPr>
          <w:noProof/>
        </w:rPr>
        <mc:AlternateContent>
          <mc:Choice Requires="wps">
            <w:drawing>
              <wp:anchor distT="0" distB="0" distL="114300" distR="114300" simplePos="0" relativeHeight="251633152" behindDoc="0" locked="0" layoutInCell="1" allowOverlap="1" wp14:anchorId="221F3D02" wp14:editId="0F4794BF">
                <wp:simplePos x="0" y="0"/>
                <wp:positionH relativeFrom="page">
                  <wp:posOffset>593725</wp:posOffset>
                </wp:positionH>
                <wp:positionV relativeFrom="page">
                  <wp:posOffset>4472305</wp:posOffset>
                </wp:positionV>
                <wp:extent cx="3456305" cy="2309495"/>
                <wp:effectExtent l="0" t="0" r="0" b="190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23094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117E462" w14:textId="77777777" w:rsidR="006F28EC" w:rsidRPr="00E0253F" w:rsidRDefault="006F28EC" w:rsidP="005C172E">
                            <w:pPr>
                              <w:pStyle w:val="Heading1"/>
                              <w:spacing w:line="276" w:lineRule="auto"/>
                              <w:ind w:firstLine="720"/>
                              <w:rPr>
                                <w:sz w:val="28"/>
                                <w:szCs w:val="28"/>
                              </w:rPr>
                            </w:pPr>
                            <w:r w:rsidRPr="00E0253F">
                              <w:rPr>
                                <w:sz w:val="28"/>
                                <w:szCs w:val="28"/>
                              </w:rPr>
                              <w:t>Our goal</w:t>
                            </w:r>
                            <w:r>
                              <w:rPr>
                                <w:sz w:val="28"/>
                                <w:szCs w:val="28"/>
                              </w:rPr>
                              <w:t xml:space="preserve"> in writing monthly newsletters is to provide parents and athletes with valuable information.  They will typically include: gym information, changes in schedule, upcoming competitions, past competition results and much more! We hope you find our newsletters entertaining and informative!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29" type="#_x0000_t202" style="position:absolute;margin-left:46.75pt;margin-top:352.15pt;width:272.15pt;height:181.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" filled="f" fillcolor="#b3cfff" stroked="f" strokecolor="#b3cfff" strokeweight="1.5pt">
                <v:fill color2="#3f80cd" focus="100%" type="gradient">
                  <o:fill v:ext="view" type="gradientUnscaled"/>
                </v:fill>
                <v:textbox inset=",0,,0">
                  <w:txbxContent>
                    <w:p w14:paraId="5117E462" w14:textId="77777777" w:rsidR="006F28EC" w:rsidRPr="00E0253F" w:rsidRDefault="006F28EC" w:rsidP="005C172E">
                      <w:pPr>
                        <w:pStyle w:val="Heading1"/>
                        <w:spacing w:line="276" w:lineRule="auto"/>
                        <w:ind w:firstLine="720"/>
                        <w:rPr>
                          <w:sz w:val="28"/>
                          <w:szCs w:val="28"/>
                        </w:rPr>
                      </w:pPr>
                      <w:r w:rsidRPr="00E0253F">
                        <w:rPr>
                          <w:sz w:val="28"/>
                          <w:szCs w:val="28"/>
                        </w:rPr>
                        <w:t>Our goal</w:t>
                      </w:r>
                      <w:r>
                        <w:rPr>
                          <w:sz w:val="28"/>
                          <w:szCs w:val="28"/>
                        </w:rPr>
                        <w:t xml:space="preserve"> in writing monthly newsletters is to provide parents and athletes with valuable information.  They will typically include: gym information, changes in schedule, upcoming competitions, past competition results and much more! We hope you find our newsletters entertaining and informative!</w:t>
                      </w:r>
                    </w:p>
                  </w:txbxContent>
                </v:textbox>
                <w10:wrap anchorx="page" anchory="page"/>
              </v:shape>
            </w:pict>
          </mc:Fallback>
        </mc:AlternateContent>
      </w:r>
      <w:r w:rsidR="0004003A">
        <w:rPr>
          <w:noProof/>
        </w:rPr>
        <mc:AlternateContent>
          <mc:Choice Requires="wps">
            <w:drawing>
              <wp:anchor distT="0" distB="0" distL="114300" distR="114300" simplePos="0" relativeHeight="251632128" behindDoc="0" locked="0" layoutInCell="1" allowOverlap="1" wp14:anchorId="3FD486E4" wp14:editId="14DF6456">
                <wp:simplePos x="0" y="0"/>
                <wp:positionH relativeFrom="margin">
                  <wp:align>center</wp:align>
                </wp:positionH>
                <wp:positionV relativeFrom="page">
                  <wp:posOffset>4005580</wp:posOffset>
                </wp:positionV>
                <wp:extent cx="6675120" cy="228600"/>
                <wp:effectExtent l="0" t="0" r="5080" b="0"/>
                <wp:wrapTight wrapText="bothSides">
                  <wp:wrapPolygon edited="0">
                    <wp:start x="0" y="0"/>
                    <wp:lineTo x="0" y="19200"/>
                    <wp:lineTo x="21534" y="19200"/>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4"/>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315.4pt;width:525.6pt;height:18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" fillcolor="#eb6615 [3207]" stroked="f">
                <v:textbox inset=",7.2pt,,7.2pt"/>
                <w10:wrap type="tight" anchorx="margin" anchory="page"/>
              </v:rect>
            </w:pict>
          </mc:Fallback>
        </mc:AlternateContent>
      </w:r>
      <w:r w:rsidR="0004003A">
        <w:rPr>
          <w:noProof/>
        </w:rPr>
        <mc:AlternateContent>
          <mc:Choice Requires="wps">
            <w:drawing>
              <wp:anchor distT="0" distB="0" distL="114300" distR="114300" simplePos="0" relativeHeight="251631104" behindDoc="0" locked="0" layoutInCell="1" allowOverlap="1" wp14:anchorId="1002F580" wp14:editId="45DF06DA">
                <wp:simplePos x="0" y="0"/>
                <wp:positionH relativeFrom="margin">
                  <wp:align>center</wp:align>
                </wp:positionH>
                <wp:positionV relativeFrom="page">
                  <wp:posOffset>3263900</wp:posOffset>
                </wp:positionV>
                <wp:extent cx="6675120" cy="698500"/>
                <wp:effectExtent l="0" t="0" r="5080" b="12700"/>
                <wp:wrapTight wrapText="bothSides">
                  <wp:wrapPolygon edited="0">
                    <wp:start x="0" y="0"/>
                    <wp:lineTo x="0" y="21207"/>
                    <wp:lineTo x="21534" y="21207"/>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98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083431F" w14:textId="42E9BD58" w:rsidR="006F28EC" w:rsidRPr="00FF76D4" w:rsidRDefault="006F28EC" w:rsidP="00A050F9">
                            <w:pPr>
                              <w:pStyle w:val="Title"/>
                              <w:rPr>
                                <w:sz w:val="80"/>
                                <w:szCs w:val="80"/>
                              </w:rPr>
                            </w:pPr>
                            <w:r w:rsidRPr="00FF76D4">
                              <w:rPr>
                                <w:sz w:val="80"/>
                                <w:szCs w:val="80"/>
                              </w:rPr>
                              <w:t>Top Star New</w:t>
                            </w:r>
                            <w:r>
                              <w:rPr>
                                <w:sz w:val="80"/>
                                <w:szCs w:val="80"/>
                              </w:rPr>
                              <w:t>s</w:t>
                            </w:r>
                            <w:r w:rsidRPr="00FF76D4">
                              <w:rPr>
                                <w:sz w:val="80"/>
                                <w:szCs w:val="80"/>
                              </w:rPr>
                              <w:t>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0;margin-top:257pt;width:525.6pt;height:55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" fillcolor="#073779 [3204]" stroked="f" strokecolor="#b3cfff" strokeweight="1.5pt">
                <v:shadow opacity="42597f" mv:blur="38100f" offset="0,2pt"/>
                <v:textbox inset=",0,,0">
                  <w:txbxContent>
                    <w:p w14:paraId="0083431F" w14:textId="42E9BD58" w:rsidR="006F28EC" w:rsidRPr="00FF76D4" w:rsidRDefault="006F28EC" w:rsidP="00A050F9">
                      <w:pPr>
                        <w:pStyle w:val="Title"/>
                        <w:rPr>
                          <w:sz w:val="80"/>
                          <w:szCs w:val="80"/>
                        </w:rPr>
                      </w:pPr>
                      <w:r w:rsidRPr="00FF76D4">
                        <w:rPr>
                          <w:sz w:val="80"/>
                          <w:szCs w:val="80"/>
                        </w:rPr>
                        <w:t>Top Star New</w:t>
                      </w:r>
                      <w:r>
                        <w:rPr>
                          <w:sz w:val="80"/>
                          <w:szCs w:val="80"/>
                        </w:rPr>
                        <w:t>s</w:t>
                      </w:r>
                      <w:r w:rsidRPr="00FF76D4">
                        <w:rPr>
                          <w:sz w:val="80"/>
                          <w:szCs w:val="80"/>
                        </w:rPr>
                        <w:t>letter</w:t>
                      </w:r>
                    </w:p>
                  </w:txbxContent>
                </v:textbox>
                <w10:wrap type="tight" anchorx="margin" anchory="page"/>
              </v:rect>
            </w:pict>
          </mc:Fallback>
        </mc:AlternateContent>
      </w:r>
      <w:r w:rsidR="0004003A">
        <w:rPr>
          <w:noProof/>
        </w:rPr>
        <mc:AlternateContent>
          <mc:Choice Requires="wps">
            <w:drawing>
              <wp:anchor distT="0" distB="0" distL="114300" distR="114300" simplePos="0" relativeHeight="251630080" behindDoc="0" locked="0" layoutInCell="1" allowOverlap="1" wp14:anchorId="72341798" wp14:editId="23F43D1E">
                <wp:simplePos x="0" y="0"/>
                <wp:positionH relativeFrom="margin">
                  <wp:align>center</wp:align>
                </wp:positionH>
                <wp:positionV relativeFrom="page">
                  <wp:posOffset>2654300</wp:posOffset>
                </wp:positionV>
                <wp:extent cx="6675120" cy="571500"/>
                <wp:effectExtent l="0" t="0" r="5080" b="12700"/>
                <wp:wrapTight wrapText="bothSides">
                  <wp:wrapPolygon edited="0">
                    <wp:start x="0" y="0"/>
                    <wp:lineTo x="0" y="21120"/>
                    <wp:lineTo x="21534" y="21120"/>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715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53EEF171" w14:textId="77777777" w:rsidR="006F28EC" w:rsidRPr="00FF76D4" w:rsidRDefault="006F28EC" w:rsidP="008C7BE3">
                            <w:pPr>
                              <w:pStyle w:val="LeadLine"/>
                              <w:rPr>
                                <w:sz w:val="44"/>
                                <w:szCs w:val="44"/>
                              </w:rPr>
                            </w:pPr>
                            <w:r w:rsidRPr="00FF76D4">
                              <w:rPr>
                                <w:sz w:val="44"/>
                                <w:szCs w:val="44"/>
                              </w:rPr>
                              <w:t>January 2014</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0;margin-top:209pt;width:525.6pt;height:45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" fillcolor="#1782bf [3215]" stroked="f" strokecolor="#b3cfff" strokeweight="1.5pt">
                <v:shadow opacity="42597f" mv:blur="38100f" offset="0,2pt"/>
                <v:textbox inset="14.4pt,7.2pt,14.4pt,7.2pt">
                  <w:txbxContent>
                    <w:p w14:paraId="53EEF171" w14:textId="77777777" w:rsidR="006F28EC" w:rsidRPr="00FF76D4" w:rsidRDefault="006F28EC" w:rsidP="008C7BE3">
                      <w:pPr>
                        <w:pStyle w:val="LeadLine"/>
                        <w:rPr>
                          <w:sz w:val="44"/>
                          <w:szCs w:val="44"/>
                        </w:rPr>
                      </w:pPr>
                      <w:r w:rsidRPr="00FF76D4">
                        <w:rPr>
                          <w:sz w:val="44"/>
                          <w:szCs w:val="44"/>
                        </w:rPr>
                        <w:t>January 2014</w:t>
                      </w:r>
                    </w:p>
                  </w:txbxContent>
                </v:textbox>
                <w10:wrap type="tight" anchorx="margin" anchory="page"/>
              </v:rect>
            </w:pict>
          </mc:Fallback>
        </mc:AlternateContent>
      </w:r>
      <w:r w:rsidR="0004003A">
        <w:rPr>
          <w:noProof/>
        </w:rPr>
        <w:drawing>
          <wp:anchor distT="0" distB="0" distL="114300" distR="114300" simplePos="0" relativeHeight="251726336" behindDoc="0" locked="0" layoutInCell="1" allowOverlap="1" wp14:anchorId="44E08CAD" wp14:editId="4F0E2F98">
            <wp:simplePos x="0" y="0"/>
            <wp:positionH relativeFrom="margin">
              <wp:align>center</wp:align>
            </wp:positionH>
            <wp:positionV relativeFrom="page">
              <wp:posOffset>-238760</wp:posOffset>
            </wp:positionV>
            <wp:extent cx="5471795" cy="3528060"/>
            <wp:effectExtent l="0" t="0" r="0" b="0"/>
            <wp:wrapThrough wrapText="bothSides">
              <wp:wrapPolygon edited="0">
                <wp:start x="11330" y="4199"/>
                <wp:lineTo x="4713" y="6220"/>
                <wp:lineTo x="4713" y="6998"/>
                <wp:lineTo x="3810" y="9486"/>
                <wp:lineTo x="3610" y="10419"/>
                <wp:lineTo x="3610" y="11508"/>
                <wp:lineTo x="3810" y="12441"/>
                <wp:lineTo x="6317" y="14462"/>
                <wp:lineTo x="6918" y="14462"/>
                <wp:lineTo x="3309" y="15084"/>
                <wp:lineTo x="3309" y="16795"/>
                <wp:lineTo x="5314" y="17106"/>
                <wp:lineTo x="18048" y="17106"/>
                <wp:lineTo x="18349" y="15862"/>
                <wp:lineTo x="17246" y="15240"/>
                <wp:lineTo x="14539" y="14462"/>
                <wp:lineTo x="15942" y="14462"/>
                <wp:lineTo x="17848" y="13063"/>
                <wp:lineTo x="17848" y="10263"/>
                <wp:lineTo x="17747" y="9175"/>
                <wp:lineTo x="15441" y="7309"/>
                <wp:lineTo x="14539" y="6998"/>
                <wp:lineTo x="11831" y="4199"/>
                <wp:lineTo x="11330" y="4199"/>
              </wp:wrapPolygon>
            </wp:wrapThrough>
            <wp:docPr id="8" name="Picture 8" descr="Macintosh HD:Users:erinturner:Downloads:Top Star Logo Tumbling Tramp Che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erinturner:Downloads:Top Star Logo Tumbling Tramp Cheer.pdf"/>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71795" cy="352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40">
        <w:rPr>
          <w:noProof/>
        </w:rPr>
        <mc:AlternateContent>
          <mc:Choice Requires="wps">
            <w:drawing>
              <wp:anchor distT="0" distB="0" distL="114300" distR="114300" simplePos="0" relativeHeight="251687424" behindDoc="0" locked="0" layoutInCell="1" allowOverlap="1" wp14:anchorId="3BD69436" wp14:editId="75CFAFDF">
                <wp:simplePos x="0" y="0"/>
                <wp:positionH relativeFrom="page">
                  <wp:posOffset>3871595</wp:posOffset>
                </wp:positionH>
                <wp:positionV relativeFrom="page">
                  <wp:posOffset>6644005</wp:posOffset>
                </wp:positionV>
                <wp:extent cx="3533775" cy="398780"/>
                <wp:effectExtent l="0" t="203200" r="0" b="210820"/>
                <wp:wrapTight wrapText="bothSides">
                  <wp:wrapPolygon edited="0">
                    <wp:start x="99" y="-306"/>
                    <wp:lineTo x="68" y="9419"/>
                    <wp:lineTo x="5198" y="19453"/>
                    <wp:lineTo x="20046" y="19641"/>
                    <wp:lineTo x="20235" y="22219"/>
                    <wp:lineTo x="21315" y="21125"/>
                    <wp:lineTo x="21218" y="-10626"/>
                    <wp:lineTo x="13400" y="-11013"/>
                    <wp:lineTo x="1641" y="-1869"/>
                    <wp:lineTo x="99" y="-306"/>
                  </wp:wrapPolygon>
                </wp:wrapTight>
                <wp:docPr id="755" name="Text Box 755"/>
                <wp:cNvGraphicFramePr/>
                <a:graphic xmlns:a="http://schemas.openxmlformats.org/drawingml/2006/main">
                  <a:graphicData uri="http://schemas.microsoft.com/office/word/2010/wordprocessingShape">
                    <wps:wsp>
                      <wps:cNvSpPr txBox="1"/>
                      <wps:spPr>
                        <a:xfrm rot="391370">
                          <a:off x="0" y="0"/>
                          <a:ext cx="3533775" cy="398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9F26B" w14:textId="5E6FECD3" w:rsidR="006F28EC" w:rsidRPr="00A56C40" w:rsidRDefault="006F28EC">
                            <w:pPr>
                              <w:rPr>
                                <w:rFonts w:ascii="Brush Script MT Italic" w:hAnsi="Brush Script MT Italic"/>
                                <w:b/>
                                <w:bCs/>
                                <w:color w:val="146791" w:themeColor="background2" w:themeShade="80"/>
                                <w:sz w:val="30"/>
                                <w:szCs w:val="30"/>
                              </w:rPr>
                            </w:pPr>
                            <w:r w:rsidRPr="00A56C40">
                              <w:rPr>
                                <w:rFonts w:ascii="Brush Script MT Italic" w:hAnsi="Brush Script MT Italic"/>
                                <w:b/>
                                <w:bCs/>
                                <w:color w:val="146791" w:themeColor="background2" w:themeShade="80"/>
                                <w:sz w:val="30"/>
                                <w:szCs w:val="30"/>
                              </w:rPr>
                              <w:t>Competition Trampoline &amp; Tumbling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5" o:spid="_x0000_s1032" type="#_x0000_t202" style="position:absolute;margin-left:304.85pt;margin-top:523.15pt;width:278.25pt;height:31.4pt;rotation:427480fd;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" filled="f" stroked="f">
                <v:textbox>
                  <w:txbxContent>
                    <w:p w14:paraId="5079F26B" w14:textId="5E6FECD3" w:rsidR="006F28EC" w:rsidRPr="00A56C40" w:rsidRDefault="006F28EC">
                      <w:pPr>
                        <w:rPr>
                          <w:rFonts w:ascii="Brush Script MT Italic" w:hAnsi="Brush Script MT Italic"/>
                          <w:b/>
                          <w:bCs/>
                          <w:color w:val="146791" w:themeColor="background2" w:themeShade="80"/>
                          <w:sz w:val="30"/>
                          <w:szCs w:val="30"/>
                        </w:rPr>
                      </w:pPr>
                      <w:r w:rsidRPr="00A56C40">
                        <w:rPr>
                          <w:rFonts w:ascii="Brush Script MT Italic" w:hAnsi="Brush Script MT Italic"/>
                          <w:b/>
                          <w:bCs/>
                          <w:color w:val="146791" w:themeColor="background2" w:themeShade="80"/>
                          <w:sz w:val="30"/>
                          <w:szCs w:val="30"/>
                        </w:rPr>
                        <w:t>Competition Trampoline &amp; Tumbling Team</w:t>
                      </w:r>
                    </w:p>
                  </w:txbxContent>
                </v:textbox>
                <w10:wrap type="tight" anchorx="page" anchory="page"/>
              </v:shape>
            </w:pict>
          </mc:Fallback>
        </mc:AlternateContent>
      </w:r>
      <w:r w:rsidR="00A56C40">
        <w:rPr>
          <w:noProof/>
        </w:rPr>
        <mc:AlternateContent>
          <mc:Choice Requires="wps">
            <w:drawing>
              <wp:anchor distT="0" distB="0" distL="114300" distR="114300" simplePos="0" relativeHeight="251640320" behindDoc="0" locked="0" layoutInCell="1" allowOverlap="1" wp14:anchorId="3BD6109F" wp14:editId="1E832A31">
                <wp:simplePos x="0" y="0"/>
                <wp:positionH relativeFrom="page">
                  <wp:posOffset>4629150</wp:posOffset>
                </wp:positionH>
                <wp:positionV relativeFrom="page">
                  <wp:posOffset>7242810</wp:posOffset>
                </wp:positionV>
                <wp:extent cx="2180590" cy="354965"/>
                <wp:effectExtent l="0" t="0" r="0" b="635"/>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354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78FF271" w14:textId="77777777" w:rsidR="006F28EC" w:rsidRPr="00E0253F" w:rsidRDefault="006F28EC" w:rsidP="00A050F9">
                            <w:pPr>
                              <w:pStyle w:val="Boxheading-large"/>
                              <w:rPr>
                                <w:sz w:val="36"/>
                                <w:szCs w:val="36"/>
                              </w:rPr>
                            </w:pPr>
                            <w:r w:rsidRPr="00E0253F">
                              <w:rPr>
                                <w:sz w:val="36"/>
                                <w:szCs w:val="36"/>
                              </w:rPr>
                              <w:t>January</w:t>
                            </w:r>
                            <w:r>
                              <w:rPr>
                                <w:sz w:val="36"/>
                                <w:szCs w:val="36"/>
                              </w:rPr>
                              <w:t xml:space="preserve"> Birthdays!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3" type="#_x0000_t202" style="position:absolute;margin-left:364.5pt;margin-top:570.3pt;width:171.7pt;height:27.9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" filled="f" fillcolor="#b3cfff" stroked="f" strokecolor="#b3cfff" strokeweight="1.5pt">
                <v:fill color2="#3f80cd" focus="100%" type="gradient">
                  <o:fill v:ext="view" type="gradientUnscaled"/>
                </v:fill>
                <v:textbox inset=",0,,0">
                  <w:txbxContent>
                    <w:p w14:paraId="778FF271" w14:textId="77777777" w:rsidR="006F28EC" w:rsidRPr="00E0253F" w:rsidRDefault="006F28EC" w:rsidP="00A050F9">
                      <w:pPr>
                        <w:pStyle w:val="Boxheading-large"/>
                        <w:rPr>
                          <w:sz w:val="36"/>
                          <w:szCs w:val="36"/>
                        </w:rPr>
                      </w:pPr>
                      <w:r w:rsidRPr="00E0253F">
                        <w:rPr>
                          <w:sz w:val="36"/>
                          <w:szCs w:val="36"/>
                        </w:rPr>
                        <w:t>January</w:t>
                      </w:r>
                      <w:r>
                        <w:rPr>
                          <w:sz w:val="36"/>
                          <w:szCs w:val="36"/>
                        </w:rPr>
                        <w:t xml:space="preserve"> Birthdays!</w:t>
                      </w:r>
                    </w:p>
                  </w:txbxContent>
                </v:textbox>
                <w10:wrap anchorx="page" anchory="page"/>
              </v:shape>
            </w:pict>
          </mc:Fallback>
        </mc:AlternateContent>
      </w:r>
      <w:r w:rsidR="00507F67">
        <w:rPr>
          <w:noProof/>
        </w:rPr>
        <w:drawing>
          <wp:anchor distT="0" distB="0" distL="114300" distR="114300" simplePos="0" relativeHeight="251699712" behindDoc="0" locked="0" layoutInCell="1" allowOverlap="1" wp14:anchorId="1DCD200B" wp14:editId="4D67785A">
            <wp:simplePos x="0" y="0"/>
            <wp:positionH relativeFrom="page">
              <wp:posOffset>4404360</wp:posOffset>
            </wp:positionH>
            <wp:positionV relativeFrom="page">
              <wp:posOffset>4504055</wp:posOffset>
            </wp:positionV>
            <wp:extent cx="2680335" cy="1968500"/>
            <wp:effectExtent l="127000" t="152400" r="113665" b="165100"/>
            <wp:wrapThrough wrapText="bothSides">
              <wp:wrapPolygon edited="0">
                <wp:start x="-587" y="62"/>
                <wp:lineTo x="-434" y="9017"/>
                <wp:lineTo x="-484" y="18005"/>
                <wp:lineTo x="-293" y="20219"/>
                <wp:lineTo x="4777" y="21654"/>
                <wp:lineTo x="20442" y="21677"/>
                <wp:lineTo x="20646" y="21644"/>
                <wp:lineTo x="21865" y="21449"/>
                <wp:lineTo x="21904" y="9938"/>
                <wp:lineTo x="21571" y="1292"/>
                <wp:lineTo x="21308" y="-1753"/>
                <wp:lineTo x="13440" y="-2180"/>
                <wp:lineTo x="1649" y="-296"/>
                <wp:lineTo x="-587" y="62"/>
              </wp:wrapPolygon>
            </wp:wrapThrough>
            <wp:docPr id="739" name="Picture 739" descr="Macintosh HD:Users:erinturner:Pictures:Newsletter:tea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erinturner:Pictures:Newsletter:teamphoto.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15" t="32876" b="19961"/>
                    <a:stretch/>
                  </pic:blipFill>
                  <pic:spPr bwMode="auto">
                    <a:xfrm rot="401594">
                      <a:off x="0" y="0"/>
                      <a:ext cx="2680335"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3B5">
        <w:rPr>
          <w:noProof/>
        </w:rPr>
        <w:drawing>
          <wp:anchor distT="0" distB="0" distL="118745" distR="118745" simplePos="0" relativeHeight="251677184" behindDoc="0" locked="0" layoutInCell="1" allowOverlap="1" wp14:anchorId="037A6774" wp14:editId="4BB56687">
            <wp:simplePos x="0" y="0"/>
            <wp:positionH relativeFrom="page">
              <wp:posOffset>4380230</wp:posOffset>
            </wp:positionH>
            <wp:positionV relativeFrom="page">
              <wp:posOffset>4460240</wp:posOffset>
            </wp:positionV>
            <wp:extent cx="2695575" cy="2066925"/>
            <wp:effectExtent l="254000" t="279400" r="276225" b="295275"/>
            <wp:wrapTight wrapText="bothSides">
              <wp:wrapPolygon edited="0">
                <wp:start x="-2369" y="461"/>
                <wp:lineTo x="-1795" y="8988"/>
                <wp:lineTo x="-194" y="23743"/>
                <wp:lineTo x="5521" y="24312"/>
                <wp:lineTo x="11092" y="22749"/>
                <wp:lineTo x="11135" y="23009"/>
                <wp:lineTo x="21782" y="21922"/>
                <wp:lineTo x="22578" y="21699"/>
                <wp:lineTo x="24369" y="21197"/>
                <wp:lineTo x="24568" y="21141"/>
                <wp:lineTo x="24510" y="19528"/>
                <wp:lineTo x="24424" y="19009"/>
                <wp:lineTo x="23981" y="15061"/>
                <wp:lineTo x="23938" y="14801"/>
                <wp:lineTo x="23495" y="10853"/>
                <wp:lineTo x="23452" y="10593"/>
                <wp:lineTo x="23009" y="6645"/>
                <wp:lineTo x="22282" y="2234"/>
                <wp:lineTo x="21866" y="-2809"/>
                <wp:lineTo x="-578" y="-42"/>
                <wp:lineTo x="-2369" y="461"/>
              </wp:wrapPolygon>
            </wp:wrapTight>
            <wp:docPr id="919"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a:blip r:embed="rId13"/>
                    <a:srcRect t="1614" r="5998" b="26572"/>
                    <a:stretch>
                      <a:fillRect/>
                    </a:stretch>
                  </pic:blipFill>
                  <pic:spPr bwMode="auto">
                    <a:xfrm rot="728406">
                      <a:off x="0" y="0"/>
                      <a:ext cx="2695575" cy="206692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471BF">
        <w:rPr>
          <w:noProof/>
        </w:rPr>
        <mc:AlternateContent>
          <mc:Choice Requires="wps">
            <w:drawing>
              <wp:anchor distT="0" distB="0" distL="114300" distR="114300" simplePos="0" relativeHeight="251639296" behindDoc="0" locked="0" layoutInCell="0" allowOverlap="1" wp14:anchorId="3E5EB55B" wp14:editId="5E8E38B6">
                <wp:simplePos x="0" y="0"/>
                <wp:positionH relativeFrom="page">
                  <wp:posOffset>4628515</wp:posOffset>
                </wp:positionH>
                <wp:positionV relativeFrom="page">
                  <wp:posOffset>7653655</wp:posOffset>
                </wp:positionV>
                <wp:extent cx="2180590" cy="1691640"/>
                <wp:effectExtent l="0" t="0" r="3810" b="10160"/>
                <wp:wrapTight wrapText="bothSides">
                  <wp:wrapPolygon edited="0">
                    <wp:start x="0" y="0"/>
                    <wp:lineTo x="0" y="21405"/>
                    <wp:lineTo x="21386" y="21405"/>
                    <wp:lineTo x="21386"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6916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1FBB62" w14:textId="7DD1C88B" w:rsidR="006F28EC" w:rsidRDefault="006F28EC" w:rsidP="00A050F9">
                            <w:pPr>
                              <w:pStyle w:val="Boxtext-large"/>
                            </w:pPr>
                            <w:r>
                              <w:t>*** Birthdays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364.45pt;margin-top:602.65pt;width:171.7pt;height:133.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" mv:complextextbox="1" o:allowincell="f" filled="f" fillcolor="#b3cfff" stroked="f" strokecolor="#b3cfff" strokeweight="1.5pt">
                <v:fill color2="#3f80cd" focus="100%" type="gradient">
                  <o:fill v:ext="view" type="gradientUnscaled"/>
                </v:fill>
                <v:textbox inset="3.6pt,,3.6pt">
                  <w:txbxContent>
                    <w:p w14:paraId="181FBB62" w14:textId="7DD1C88B" w:rsidR="006F28EC" w:rsidRDefault="006F28EC" w:rsidP="00A050F9">
                      <w:pPr>
                        <w:pStyle w:val="Boxtext-large"/>
                      </w:pPr>
                      <w:r>
                        <w:t>*** Birthdays</w:t>
                      </w:r>
                    </w:p>
                  </w:txbxContent>
                </v:textbox>
                <w10:wrap type="tight" anchorx="page" anchory="page"/>
              </v:shape>
            </w:pict>
          </mc:Fallback>
        </mc:AlternateContent>
      </w:r>
      <w:r w:rsidR="00B863B5">
        <w:br w:type="page"/>
      </w:r>
      <w:bookmarkStart w:id="0" w:name="_GoBack"/>
      <w:bookmarkEnd w:id="0"/>
      <w:r w:rsidR="00E83ACC">
        <w:rPr>
          <w:noProof/>
        </w:rPr>
        <w:lastRenderedPageBreak/>
        <w:drawing>
          <wp:anchor distT="0" distB="0" distL="114300" distR="114300" simplePos="0" relativeHeight="251761152" behindDoc="0" locked="0" layoutInCell="1" allowOverlap="1" wp14:anchorId="6A5556FA" wp14:editId="6B45B19E">
            <wp:simplePos x="0" y="0"/>
            <wp:positionH relativeFrom="page">
              <wp:posOffset>5284470</wp:posOffset>
            </wp:positionH>
            <wp:positionV relativeFrom="page">
              <wp:posOffset>7531100</wp:posOffset>
            </wp:positionV>
            <wp:extent cx="2101850" cy="2101850"/>
            <wp:effectExtent l="0" t="0" r="0" b="0"/>
            <wp:wrapThrough wrapText="bothSides">
              <wp:wrapPolygon edited="0">
                <wp:start x="7970" y="1359"/>
                <wp:lineTo x="6240" y="2145"/>
                <wp:lineTo x="6858" y="6276"/>
                <wp:lineTo x="5567" y="6469"/>
                <wp:lineTo x="6184" y="10599"/>
                <wp:lineTo x="5152" y="10753"/>
                <wp:lineTo x="5537" y="13335"/>
                <wp:lineTo x="7318" y="14653"/>
                <wp:lineTo x="7704" y="17234"/>
                <wp:lineTo x="9484" y="18552"/>
                <wp:lineTo x="10374" y="19210"/>
                <wp:lineTo x="13989" y="18670"/>
                <wp:lineTo x="14389" y="17818"/>
                <wp:lineTo x="15618" y="13676"/>
                <wp:lineTo x="15579" y="13418"/>
                <wp:lineTo x="15879" y="8358"/>
                <wp:lineTo x="14086" y="5195"/>
                <wp:lineTo x="13932" y="4163"/>
                <wp:lineTo x="11662" y="1335"/>
                <wp:lineTo x="9003" y="1204"/>
                <wp:lineTo x="7970" y="1359"/>
              </wp:wrapPolygon>
            </wp:wrapThrough>
            <wp:docPr id="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10037">
                      <a:off x="0" y="0"/>
                      <a:ext cx="21018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56F">
        <w:rPr>
          <w:noProof/>
        </w:rPr>
        <mc:AlternateContent>
          <mc:Choice Requires="wpg">
            <w:drawing>
              <wp:anchor distT="0" distB="0" distL="114300" distR="114300" simplePos="0" relativeHeight="251759104" behindDoc="0" locked="0" layoutInCell="1" allowOverlap="1" wp14:anchorId="544A044B" wp14:editId="036AEC84">
                <wp:simplePos x="0" y="0"/>
                <wp:positionH relativeFrom="page">
                  <wp:posOffset>3589655</wp:posOffset>
                </wp:positionH>
                <wp:positionV relativeFrom="page">
                  <wp:posOffset>7759700</wp:posOffset>
                </wp:positionV>
                <wp:extent cx="3062605" cy="1793240"/>
                <wp:effectExtent l="0" t="0" r="0" b="10160"/>
                <wp:wrapThrough wrapText="bothSides">
                  <wp:wrapPolygon edited="0">
                    <wp:start x="179" y="0"/>
                    <wp:lineTo x="179" y="21416"/>
                    <wp:lineTo x="21139" y="21416"/>
                    <wp:lineTo x="21139" y="0"/>
                    <wp:lineTo x="179" y="0"/>
                  </wp:wrapPolygon>
                </wp:wrapThrough>
                <wp:docPr id="227" name="Group 227"/>
                <wp:cNvGraphicFramePr/>
                <a:graphic xmlns:a="http://schemas.openxmlformats.org/drawingml/2006/main">
                  <a:graphicData uri="http://schemas.microsoft.com/office/word/2010/wordprocessingGroup">
                    <wpg:wgp>
                      <wpg:cNvGrpSpPr/>
                      <wpg:grpSpPr>
                        <a:xfrm>
                          <a:off x="0" y="0"/>
                          <a:ext cx="3062605" cy="1793240"/>
                          <a:chOff x="0" y="0"/>
                          <a:chExt cx="3062605" cy="1793240"/>
                        </a:xfrm>
                        <a:extLst>
                          <a:ext uri="{0CCBE362-F206-4b92-989A-16890622DB6E}">
                            <ma14:wrappingTextBoxFlag xmlns:ma14="http://schemas.microsoft.com/office/mac/drawingml/2011/main" val="1"/>
                          </a:ext>
                        </a:extLst>
                      </wpg:grpSpPr>
                      <wps:wsp>
                        <wps:cNvPr id="26" name="Text Box 26"/>
                        <wps:cNvSpPr txBox="1"/>
                        <wps:spPr>
                          <a:xfrm>
                            <a:off x="0" y="0"/>
                            <a:ext cx="3062605" cy="1793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2225040" cy="258445"/>
                          </a:xfrm>
                          <a:prstGeom prst="rect">
                            <a:avLst/>
                          </a:prstGeom>
                          <a:noFill/>
                          <a:ln>
                            <a:noFill/>
                          </a:ln>
                          <a:effectLst/>
                          <a:extLst>
                            <a:ext uri="{C572A759-6A51-4108-AA02-DFA0A04FC94B}">
                              <ma14:wrappingTextBoxFlag xmlns:ma14="http://schemas.microsoft.com/office/mac/drawingml/2011/main"/>
                            </a:ext>
                          </a:extLst>
                        </wps:spPr>
                        <wps:txbx id="10">
                          <w:txbxContent>
                            <w:p w14:paraId="6F5FD278" w14:textId="6B060B19" w:rsidR="00F67855" w:rsidRDefault="00F67855" w:rsidP="008B33D2">
                              <w:pPr>
                                <w:spacing w:line="360" w:lineRule="auto"/>
                                <w:rPr>
                                  <w:color w:val="073779" w:themeColor="accent1"/>
                                  <w:sz w:val="22"/>
                                  <w:szCs w:val="22"/>
                                </w:rPr>
                              </w:pPr>
                              <w:r>
                                <w:rPr>
                                  <w:color w:val="073779" w:themeColor="accent1"/>
                                  <w:sz w:val="22"/>
                                  <w:szCs w:val="22"/>
                                </w:rPr>
                                <w:t>January 17</w:t>
                              </w:r>
                              <w:r w:rsidRPr="00F67855">
                                <w:rPr>
                                  <w:color w:val="073779" w:themeColor="accent1"/>
                                  <w:sz w:val="22"/>
                                  <w:szCs w:val="22"/>
                                  <w:vertAlign w:val="superscript"/>
                                </w:rPr>
                                <w:t>th</w:t>
                              </w:r>
                              <w:r>
                                <w:rPr>
                                  <w:color w:val="073779" w:themeColor="accent1"/>
                                  <w:sz w:val="22"/>
                                  <w:szCs w:val="22"/>
                                </w:rPr>
                                <w:t>:  Ava King</w:t>
                              </w:r>
                            </w:p>
                            <w:p w14:paraId="035CB1F4" w14:textId="07ECB40C"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19</w:t>
                              </w:r>
                              <w:r w:rsidRPr="008B33D2">
                                <w:rPr>
                                  <w:color w:val="073779" w:themeColor="accent1"/>
                                  <w:sz w:val="22"/>
                                  <w:szCs w:val="22"/>
                                  <w:vertAlign w:val="superscript"/>
                                </w:rPr>
                                <w:t>th</w:t>
                              </w:r>
                              <w:r w:rsidRPr="008B33D2">
                                <w:rPr>
                                  <w:color w:val="073779" w:themeColor="accent1"/>
                                  <w:sz w:val="22"/>
                                  <w:szCs w:val="22"/>
                                </w:rPr>
                                <w:t>:  Alyssa Whitlock</w:t>
                              </w:r>
                            </w:p>
                            <w:p w14:paraId="6B005C95" w14:textId="47816DE6"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24</w:t>
                              </w:r>
                              <w:r w:rsidRPr="008B33D2">
                                <w:rPr>
                                  <w:color w:val="073779" w:themeColor="accent1"/>
                                  <w:sz w:val="22"/>
                                  <w:szCs w:val="22"/>
                                  <w:vertAlign w:val="superscript"/>
                                </w:rPr>
                                <w:t>th</w:t>
                              </w:r>
                              <w:r w:rsidRPr="008B33D2">
                                <w:rPr>
                                  <w:color w:val="073779" w:themeColor="accent1"/>
                                  <w:sz w:val="22"/>
                                  <w:szCs w:val="22"/>
                                </w:rPr>
                                <w:t>:  Josie Cler</w:t>
                              </w:r>
                            </w:p>
                            <w:p w14:paraId="5C085A6A" w14:textId="04AC6A6A"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26:  Destiny Rowan</w:t>
                              </w:r>
                            </w:p>
                            <w:p w14:paraId="4B61DEC8" w14:textId="0450E7F7"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29</w:t>
                              </w:r>
                              <w:r w:rsidRPr="008B33D2">
                                <w:rPr>
                                  <w:color w:val="073779" w:themeColor="accent1"/>
                                  <w:sz w:val="22"/>
                                  <w:szCs w:val="22"/>
                                  <w:vertAlign w:val="superscript"/>
                                </w:rPr>
                                <w:t>th</w:t>
                              </w:r>
                              <w:r w:rsidRPr="008B33D2">
                                <w:rPr>
                                  <w:color w:val="073779" w:themeColor="accent1"/>
                                  <w:sz w:val="22"/>
                                  <w:szCs w:val="22"/>
                                </w:rPr>
                                <w:t>:  Ardita Veseli</w:t>
                              </w:r>
                            </w:p>
                            <w:p w14:paraId="3C402825" w14:textId="53BDA42B"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31</w:t>
                              </w:r>
                              <w:r w:rsidRPr="008B33D2">
                                <w:rPr>
                                  <w:color w:val="073779" w:themeColor="accent1"/>
                                  <w:sz w:val="22"/>
                                  <w:szCs w:val="22"/>
                                  <w:vertAlign w:val="superscript"/>
                                </w:rPr>
                                <w:t>st</w:t>
                              </w:r>
                              <w:r w:rsidRPr="008B33D2">
                                <w:rPr>
                                  <w:color w:val="073779" w:themeColor="accent1"/>
                                  <w:sz w:val="22"/>
                                  <w:szCs w:val="22"/>
                                </w:rPr>
                                <w:t>:  Delaney Walsh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302895"/>
                            <a:ext cx="2098675" cy="25781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559435"/>
                            <a:ext cx="2098040" cy="25844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816610"/>
                            <a:ext cx="1997075" cy="257810"/>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1073150"/>
                            <a:ext cx="2080260" cy="258445"/>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1330325"/>
                            <a:ext cx="2149475" cy="258445"/>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7" o:spid="_x0000_s1035" style="position:absolute;margin-left:282.65pt;margin-top:611pt;width:241.15pt;height:141.2pt;z-index:251759104;mso-position-horizontal-relative:page;mso-position-vertical-relative:page" coordsize="3062605,1793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" mv:complextextbox="1">
                <v:shape id="Text Box 26" o:spid="_x0000_s1036" type="#_x0000_t202" style="position:absolute;width:3062605;height:179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zctwwAA&#10;ANsAAAAPAAAAZHJzL2Rvd25yZXYueG1sRI9Bi8IwFITvC/6H8ARva6oHLdUoKioelN1VDx4fzbMt&#10;Ni+libb+eyMIexxm5htmOm9NKR5Uu8KygkE/AkGcWl1wpuB82nzHIJxH1lhaJgVPcjCfdb6mmGjb&#10;8B89jj4TAcIuQQW591UipUtzMuj6tiIO3tXWBn2QdSZ1jU2Am1IOo2gkDRYcFnKsaJVTejvejQLa&#10;t+Z0iMdr/7O8bqNL/NvsdaZUr9suJiA8tf4//GnvtILhC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9zctwwAAANsAAAAPAAAAAAAAAAAAAAAAAJcCAABkcnMvZG93&#10;bnJldi54bWxQSwUGAAAAAAQABAD1AAAAhwMAAAAA&#10;" mv:complextextbox="1" filled="f" stroked="f"/>
                <v:shape id="_x0000_s1037" type="#_x0000_t202" style="position:absolute;left:91440;top:45720;width:222504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28" inset="0,0,0,0">
                    <w:txbxContent>
                      <w:p w14:paraId="6F5FD278" w14:textId="6B060B19" w:rsidR="00F67855" w:rsidRDefault="00F67855" w:rsidP="008B33D2">
                        <w:pPr>
                          <w:spacing w:line="360" w:lineRule="auto"/>
                          <w:rPr>
                            <w:color w:val="073779" w:themeColor="accent1"/>
                            <w:sz w:val="22"/>
                            <w:szCs w:val="22"/>
                          </w:rPr>
                        </w:pPr>
                        <w:r>
                          <w:rPr>
                            <w:color w:val="073779" w:themeColor="accent1"/>
                            <w:sz w:val="22"/>
                            <w:szCs w:val="22"/>
                          </w:rPr>
                          <w:t>January 17</w:t>
                        </w:r>
                        <w:r w:rsidRPr="00F67855">
                          <w:rPr>
                            <w:color w:val="073779" w:themeColor="accent1"/>
                            <w:sz w:val="22"/>
                            <w:szCs w:val="22"/>
                            <w:vertAlign w:val="superscript"/>
                          </w:rPr>
                          <w:t>th</w:t>
                        </w:r>
                        <w:r>
                          <w:rPr>
                            <w:color w:val="073779" w:themeColor="accent1"/>
                            <w:sz w:val="22"/>
                            <w:szCs w:val="22"/>
                          </w:rPr>
                          <w:t>:  Ava King</w:t>
                        </w:r>
                      </w:p>
                      <w:p w14:paraId="035CB1F4" w14:textId="07ECB40C"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19</w:t>
                        </w:r>
                        <w:r w:rsidRPr="008B33D2">
                          <w:rPr>
                            <w:color w:val="073779" w:themeColor="accent1"/>
                            <w:sz w:val="22"/>
                            <w:szCs w:val="22"/>
                            <w:vertAlign w:val="superscript"/>
                          </w:rPr>
                          <w:t>th</w:t>
                        </w:r>
                        <w:r w:rsidRPr="008B33D2">
                          <w:rPr>
                            <w:color w:val="073779" w:themeColor="accent1"/>
                            <w:sz w:val="22"/>
                            <w:szCs w:val="22"/>
                          </w:rPr>
                          <w:t>:  Alyssa Whitlock</w:t>
                        </w:r>
                      </w:p>
                      <w:p w14:paraId="6B005C95" w14:textId="47816DE6"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24</w:t>
                        </w:r>
                        <w:r w:rsidRPr="008B33D2">
                          <w:rPr>
                            <w:color w:val="073779" w:themeColor="accent1"/>
                            <w:sz w:val="22"/>
                            <w:szCs w:val="22"/>
                            <w:vertAlign w:val="superscript"/>
                          </w:rPr>
                          <w:t>th</w:t>
                        </w:r>
                        <w:r w:rsidRPr="008B33D2">
                          <w:rPr>
                            <w:color w:val="073779" w:themeColor="accent1"/>
                            <w:sz w:val="22"/>
                            <w:szCs w:val="22"/>
                          </w:rPr>
                          <w:t>:  Josie Cler</w:t>
                        </w:r>
                      </w:p>
                      <w:p w14:paraId="5C085A6A" w14:textId="04AC6A6A"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26:  Destiny Rowan</w:t>
                        </w:r>
                      </w:p>
                      <w:p w14:paraId="4B61DEC8" w14:textId="0450E7F7"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29</w:t>
                        </w:r>
                        <w:r w:rsidRPr="008B33D2">
                          <w:rPr>
                            <w:color w:val="073779" w:themeColor="accent1"/>
                            <w:sz w:val="22"/>
                            <w:szCs w:val="22"/>
                            <w:vertAlign w:val="superscript"/>
                          </w:rPr>
                          <w:t>th</w:t>
                        </w:r>
                        <w:r w:rsidRPr="008B33D2">
                          <w:rPr>
                            <w:color w:val="073779" w:themeColor="accent1"/>
                            <w:sz w:val="22"/>
                            <w:szCs w:val="22"/>
                          </w:rPr>
                          <w:t>:  Ardita Veseli</w:t>
                        </w:r>
                      </w:p>
                      <w:p w14:paraId="3C402825" w14:textId="53BDA42B" w:rsidR="006F28EC" w:rsidRPr="008B33D2" w:rsidRDefault="006F28EC" w:rsidP="008B33D2">
                        <w:pPr>
                          <w:spacing w:line="360" w:lineRule="auto"/>
                          <w:rPr>
                            <w:color w:val="073779" w:themeColor="accent1"/>
                            <w:sz w:val="22"/>
                            <w:szCs w:val="22"/>
                          </w:rPr>
                        </w:pPr>
                        <w:r w:rsidRPr="008B33D2">
                          <w:rPr>
                            <w:color w:val="073779" w:themeColor="accent1"/>
                            <w:sz w:val="22"/>
                            <w:szCs w:val="22"/>
                          </w:rPr>
                          <w:t>January 31</w:t>
                        </w:r>
                        <w:r w:rsidRPr="008B33D2">
                          <w:rPr>
                            <w:color w:val="073779" w:themeColor="accent1"/>
                            <w:sz w:val="22"/>
                            <w:szCs w:val="22"/>
                            <w:vertAlign w:val="superscript"/>
                          </w:rPr>
                          <w:t>st</w:t>
                        </w:r>
                        <w:r w:rsidRPr="008B33D2">
                          <w:rPr>
                            <w:color w:val="073779" w:themeColor="accent1"/>
                            <w:sz w:val="22"/>
                            <w:szCs w:val="22"/>
                          </w:rPr>
                          <w:t>:  Delaney Walsh</w:t>
                        </w:r>
                      </w:p>
                    </w:txbxContent>
                  </v:textbox>
                </v:shape>
                <v:shape id="Text Box 28" o:spid="_x0000_s1038" type="#_x0000_t202" style="position:absolute;left:91440;top:302895;width:2098675;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30" inset="0,0,0,0">
                    <w:txbxContent/>
                  </v:textbox>
                </v:shape>
                <v:shape id="Text Box 30" o:spid="_x0000_s1039" type="#_x0000_t202" style="position:absolute;left:91440;top:559435;width:209804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224" inset="0,0,0,0">
                    <w:txbxContent/>
                  </v:textbox>
                </v:shape>
                <v:shape id="Text Box 224" o:spid="_x0000_s1040" type="#_x0000_t202" style="position:absolute;left:91440;top:816610;width:1997075;height:257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41" type="#_x0000_t202" style="position:absolute;left:91440;top:1073150;width:208026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42" type="#_x0000_t202" style="position:absolute;left:91440;top:1330325;width:214947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inset="0,0,0,0">
                    <w:txbxContent/>
                  </v:textbox>
                </v:shape>
                <w10:wrap type="through" anchorx="page" anchory="page"/>
              </v:group>
            </w:pict>
          </mc:Fallback>
        </mc:AlternateContent>
      </w:r>
      <w:r w:rsidR="008B33D2">
        <w:rPr>
          <w:noProof/>
        </w:rPr>
        <mc:AlternateContent>
          <mc:Choice Requires="wps">
            <w:drawing>
              <wp:anchor distT="0" distB="0" distL="114300" distR="114300" simplePos="0" relativeHeight="251646464" behindDoc="0" locked="0" layoutInCell="0" allowOverlap="1" wp14:anchorId="499F77B6" wp14:editId="3C89F371">
                <wp:simplePos x="0" y="0"/>
                <wp:positionH relativeFrom="page">
                  <wp:posOffset>700405</wp:posOffset>
                </wp:positionH>
                <wp:positionV relativeFrom="page">
                  <wp:posOffset>7823200</wp:posOffset>
                </wp:positionV>
                <wp:extent cx="2950845" cy="1625600"/>
                <wp:effectExtent l="0" t="0" r="0" b="0"/>
                <wp:wrapTight wrapText="bothSides">
                  <wp:wrapPolygon edited="0">
                    <wp:start x="186" y="0"/>
                    <wp:lineTo x="186" y="21263"/>
                    <wp:lineTo x="21196" y="21263"/>
                    <wp:lineTo x="21196" y="0"/>
                    <wp:lineTo x="186" y="0"/>
                  </wp:wrapPolygon>
                </wp:wrapTight>
                <wp:docPr id="9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25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65FF5FA"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5</w:t>
                            </w:r>
                            <w:r w:rsidRPr="008B33D2">
                              <w:rPr>
                                <w:color w:val="073779" w:themeColor="accent1"/>
                                <w:szCs w:val="22"/>
                                <w:vertAlign w:val="superscript"/>
                              </w:rPr>
                              <w:t>th</w:t>
                            </w:r>
                            <w:r w:rsidRPr="008B33D2">
                              <w:rPr>
                                <w:color w:val="073779" w:themeColor="accent1"/>
                                <w:szCs w:val="22"/>
                              </w:rPr>
                              <w:t>:  Clementine Craft, Mikayla Evans, Phoebe Lewis</w:t>
                            </w:r>
                          </w:p>
                          <w:p w14:paraId="356600F0"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6</w:t>
                            </w:r>
                            <w:r w:rsidRPr="008B33D2">
                              <w:rPr>
                                <w:color w:val="073779" w:themeColor="accent1"/>
                                <w:szCs w:val="22"/>
                                <w:vertAlign w:val="superscript"/>
                              </w:rPr>
                              <w:t>th</w:t>
                            </w:r>
                            <w:r w:rsidRPr="008B33D2">
                              <w:rPr>
                                <w:color w:val="073779" w:themeColor="accent1"/>
                                <w:szCs w:val="22"/>
                              </w:rPr>
                              <w:t>:  Eve Detweiler</w:t>
                            </w:r>
                          </w:p>
                          <w:p w14:paraId="274B381F"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7</w:t>
                            </w:r>
                            <w:r w:rsidRPr="008B33D2">
                              <w:rPr>
                                <w:color w:val="073779" w:themeColor="accent1"/>
                                <w:szCs w:val="22"/>
                                <w:vertAlign w:val="superscript"/>
                              </w:rPr>
                              <w:t>th</w:t>
                            </w:r>
                            <w:r w:rsidRPr="008B33D2">
                              <w:rPr>
                                <w:color w:val="073779" w:themeColor="accent1"/>
                                <w:szCs w:val="22"/>
                              </w:rPr>
                              <w:t>:  Mary Beth Franey, Haley Ohlsson</w:t>
                            </w:r>
                          </w:p>
                          <w:p w14:paraId="576E6FA9"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11</w:t>
                            </w:r>
                            <w:r w:rsidRPr="008B33D2">
                              <w:rPr>
                                <w:color w:val="073779" w:themeColor="accent1"/>
                                <w:szCs w:val="22"/>
                                <w:vertAlign w:val="superscript"/>
                              </w:rPr>
                              <w:t>th</w:t>
                            </w:r>
                            <w:r w:rsidRPr="008B33D2">
                              <w:rPr>
                                <w:color w:val="073779" w:themeColor="accent1"/>
                                <w:szCs w:val="22"/>
                              </w:rPr>
                              <w:t>:  Jeriah Jones</w:t>
                            </w:r>
                          </w:p>
                          <w:p w14:paraId="64B6679C" w14:textId="77777777" w:rsidR="006F28EC" w:rsidRPr="00507F67" w:rsidRDefault="006F28EC" w:rsidP="00A050F9">
                            <w:pPr>
                              <w:pStyle w:val="BodyText"/>
                              <w:spacing w:line="240" w:lineRule="auto"/>
                              <w:rPr>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3" type="#_x0000_t202" style="position:absolute;margin-left:55.15pt;margin-top:616pt;width:232.35pt;height:12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" mv:complextextbox="1" o:allowincell="f" filled="f" fillcolor="#b3cfff" stroked="f" strokecolor="#b3cfff" strokeweight="1.5pt">
                <v:fill color2="#3f80cd" focus="100%" type="gradient">
                  <o:fill v:ext="view" type="gradientUnscaled"/>
                </v:fill>
                <v:textbox inset=",0,,0">
                  <w:txbxContent>
                    <w:p w14:paraId="565FF5FA"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5</w:t>
                      </w:r>
                      <w:r w:rsidRPr="008B33D2">
                        <w:rPr>
                          <w:color w:val="073779" w:themeColor="accent1"/>
                          <w:szCs w:val="22"/>
                          <w:vertAlign w:val="superscript"/>
                        </w:rPr>
                        <w:t>th</w:t>
                      </w:r>
                      <w:r w:rsidRPr="008B33D2">
                        <w:rPr>
                          <w:color w:val="073779" w:themeColor="accent1"/>
                          <w:szCs w:val="22"/>
                        </w:rPr>
                        <w:t>:  Clementine Craft, Mikayla Evans, Phoebe Lewis</w:t>
                      </w:r>
                    </w:p>
                    <w:p w14:paraId="356600F0"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6</w:t>
                      </w:r>
                      <w:r w:rsidRPr="008B33D2">
                        <w:rPr>
                          <w:color w:val="073779" w:themeColor="accent1"/>
                          <w:szCs w:val="22"/>
                          <w:vertAlign w:val="superscript"/>
                        </w:rPr>
                        <w:t>th</w:t>
                      </w:r>
                      <w:r w:rsidRPr="008B33D2">
                        <w:rPr>
                          <w:color w:val="073779" w:themeColor="accent1"/>
                          <w:szCs w:val="22"/>
                        </w:rPr>
                        <w:t>:  Eve Detweiler</w:t>
                      </w:r>
                    </w:p>
                    <w:p w14:paraId="274B381F"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7</w:t>
                      </w:r>
                      <w:r w:rsidRPr="008B33D2">
                        <w:rPr>
                          <w:color w:val="073779" w:themeColor="accent1"/>
                          <w:szCs w:val="22"/>
                          <w:vertAlign w:val="superscript"/>
                        </w:rPr>
                        <w:t>th</w:t>
                      </w:r>
                      <w:r w:rsidRPr="008B33D2">
                        <w:rPr>
                          <w:color w:val="073779" w:themeColor="accent1"/>
                          <w:szCs w:val="22"/>
                        </w:rPr>
                        <w:t>:  Mary Beth Franey, Haley Ohlsson</w:t>
                      </w:r>
                    </w:p>
                    <w:p w14:paraId="576E6FA9" w14:textId="77777777" w:rsidR="006F28EC" w:rsidRPr="008B33D2" w:rsidRDefault="006F28EC" w:rsidP="00F67855">
                      <w:pPr>
                        <w:pStyle w:val="BodyText"/>
                        <w:spacing w:line="276" w:lineRule="auto"/>
                        <w:rPr>
                          <w:color w:val="073779" w:themeColor="accent1"/>
                          <w:szCs w:val="22"/>
                        </w:rPr>
                      </w:pPr>
                      <w:r w:rsidRPr="008B33D2">
                        <w:rPr>
                          <w:color w:val="073779" w:themeColor="accent1"/>
                          <w:szCs w:val="22"/>
                        </w:rPr>
                        <w:t>January 11</w:t>
                      </w:r>
                      <w:r w:rsidRPr="008B33D2">
                        <w:rPr>
                          <w:color w:val="073779" w:themeColor="accent1"/>
                          <w:szCs w:val="22"/>
                          <w:vertAlign w:val="superscript"/>
                        </w:rPr>
                        <w:t>th</w:t>
                      </w:r>
                      <w:r w:rsidRPr="008B33D2">
                        <w:rPr>
                          <w:color w:val="073779" w:themeColor="accent1"/>
                          <w:szCs w:val="22"/>
                        </w:rPr>
                        <w:t>:  Jeriah Jones</w:t>
                      </w:r>
                    </w:p>
                    <w:p w14:paraId="64B6679C" w14:textId="77777777" w:rsidR="006F28EC" w:rsidRPr="00507F67" w:rsidRDefault="006F28EC" w:rsidP="00A050F9">
                      <w:pPr>
                        <w:pStyle w:val="BodyText"/>
                        <w:spacing w:line="240" w:lineRule="auto"/>
                        <w:rPr>
                          <w:szCs w:val="22"/>
                        </w:rPr>
                      </w:pPr>
                    </w:p>
                  </w:txbxContent>
                </v:textbox>
                <w10:wrap type="tight" anchorx="page" anchory="page"/>
              </v:shape>
            </w:pict>
          </mc:Fallback>
        </mc:AlternateContent>
      </w:r>
      <w:r w:rsidR="008B33D2">
        <w:rPr>
          <w:noProof/>
        </w:rPr>
        <mc:AlternateContent>
          <mc:Choice Requires="wps">
            <w:drawing>
              <wp:anchor distT="0" distB="0" distL="114300" distR="114300" simplePos="0" relativeHeight="251645440" behindDoc="0" locked="0" layoutInCell="0" allowOverlap="1" wp14:anchorId="4E05F6D3" wp14:editId="134CFDD6">
                <wp:simplePos x="0" y="0"/>
                <wp:positionH relativeFrom="page">
                  <wp:posOffset>700405</wp:posOffset>
                </wp:positionH>
                <wp:positionV relativeFrom="page">
                  <wp:posOffset>7111365</wp:posOffset>
                </wp:positionV>
                <wp:extent cx="6407150" cy="813435"/>
                <wp:effectExtent l="0" t="0" r="0" b="24765"/>
                <wp:wrapTight wrapText="bothSides">
                  <wp:wrapPolygon edited="0">
                    <wp:start x="86" y="0"/>
                    <wp:lineTo x="86" y="21583"/>
                    <wp:lineTo x="21407" y="21583"/>
                    <wp:lineTo x="21407" y="0"/>
                    <wp:lineTo x="86"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8134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9196449" w14:textId="57F96999" w:rsidR="006F28EC" w:rsidRDefault="006F28EC" w:rsidP="008B33D2">
                            <w:pPr>
                              <w:pStyle w:val="Boxheading-medium"/>
                              <w:jc w:val="center"/>
                            </w:pPr>
                            <w:r>
                              <w:t>January Birthdays!</w:t>
                            </w:r>
                          </w:p>
                          <w:p w14:paraId="4998D4AA" w14:textId="74120129" w:rsidR="006F28EC" w:rsidRPr="008B33D2" w:rsidRDefault="006F28EC" w:rsidP="008B33D2">
                            <w:pPr>
                              <w:pStyle w:val="Boxheading-medium"/>
                              <w:jc w:val="center"/>
                              <w:rPr>
                                <w:sz w:val="26"/>
                                <w:szCs w:val="26"/>
                              </w:rPr>
                            </w:pPr>
                            <w:r w:rsidRPr="008B33D2">
                              <w:rPr>
                                <w:sz w:val="26"/>
                                <w:szCs w:val="26"/>
                              </w:rPr>
                              <w:t>If you see any of these kids around the gym this month, wish them a happy birthday!</w:t>
                            </w:r>
                          </w:p>
                          <w:p w14:paraId="1E292435" w14:textId="77777777" w:rsidR="006F28EC" w:rsidRDefault="006F28EC" w:rsidP="00A050F9">
                            <w:pPr>
                              <w:pStyle w:val="Boxheading-medium"/>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44" type="#_x0000_t202" style="position:absolute;margin-left:55.15pt;margin-top:559.95pt;width:504.5pt;height:64.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" o:allowincell="f" filled="f" fillcolor="#b3cfff" stroked="f" strokecolor="#b3cfff" strokeweight="1.5pt">
                <v:fill color2="#3f80cd" focus="100%" type="gradient">
                  <o:fill v:ext="view" type="gradientUnscaled"/>
                </v:fill>
                <v:textbox inset=",0,,0">
                  <w:txbxContent>
                    <w:p w14:paraId="39196449" w14:textId="57F96999" w:rsidR="006F28EC" w:rsidRDefault="006F28EC" w:rsidP="008B33D2">
                      <w:pPr>
                        <w:pStyle w:val="Boxheading-medium"/>
                        <w:jc w:val="center"/>
                      </w:pPr>
                      <w:r>
                        <w:t>January Birthdays!</w:t>
                      </w:r>
                    </w:p>
                    <w:p w14:paraId="4998D4AA" w14:textId="74120129" w:rsidR="006F28EC" w:rsidRPr="008B33D2" w:rsidRDefault="006F28EC" w:rsidP="008B33D2">
                      <w:pPr>
                        <w:pStyle w:val="Boxheading-medium"/>
                        <w:jc w:val="center"/>
                        <w:rPr>
                          <w:sz w:val="26"/>
                          <w:szCs w:val="26"/>
                        </w:rPr>
                      </w:pPr>
                      <w:r w:rsidRPr="008B33D2">
                        <w:rPr>
                          <w:sz w:val="26"/>
                          <w:szCs w:val="26"/>
                        </w:rPr>
                        <w:t>If you see any of these kids around the gym this month, wish them a happy birthday!</w:t>
                      </w:r>
                    </w:p>
                    <w:p w14:paraId="1E292435" w14:textId="77777777" w:rsidR="006F28EC" w:rsidRDefault="006F28EC" w:rsidP="00A050F9">
                      <w:pPr>
                        <w:pStyle w:val="Boxheading-medium"/>
                      </w:pPr>
                    </w:p>
                  </w:txbxContent>
                </v:textbox>
                <w10:wrap type="tight" anchorx="page" anchory="page"/>
              </v:shape>
            </w:pict>
          </mc:Fallback>
        </mc:AlternateContent>
      </w:r>
      <w:r w:rsidR="008B33D2">
        <w:rPr>
          <w:noProof/>
        </w:rPr>
        <w:drawing>
          <wp:anchor distT="0" distB="0" distL="114300" distR="114300" simplePos="0" relativeHeight="251725312" behindDoc="0" locked="0" layoutInCell="1" allowOverlap="1" wp14:anchorId="378F20B6" wp14:editId="0BB2AEAC">
            <wp:simplePos x="0" y="0"/>
            <wp:positionH relativeFrom="page">
              <wp:posOffset>4937760</wp:posOffset>
            </wp:positionH>
            <wp:positionV relativeFrom="page">
              <wp:posOffset>412750</wp:posOffset>
            </wp:positionV>
            <wp:extent cx="1664970" cy="1664970"/>
            <wp:effectExtent l="254000" t="228600" r="265430" b="290830"/>
            <wp:wrapThrough wrapText="bothSides">
              <wp:wrapPolygon edited="0">
                <wp:start x="-1824" y="-1315"/>
                <wp:lineTo x="-2036" y="20681"/>
                <wp:lineTo x="17953" y="23174"/>
                <wp:lineTo x="21028" y="23737"/>
                <wp:lineTo x="22659" y="23506"/>
                <wp:lineTo x="23086" y="17122"/>
                <wp:lineTo x="23238" y="6450"/>
                <wp:lineTo x="22877" y="-3150"/>
                <wp:lineTo x="1765" y="-1823"/>
                <wp:lineTo x="-1824" y="-1315"/>
              </wp:wrapPolygon>
            </wp:wrapThrough>
            <wp:docPr id="9" name="Picture 9" descr="Macintosh HD:Users:erinturner:Pictures:Newsletter:str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erinturner:Pictures:Newsletter:stret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483760">
                      <a:off x="0" y="0"/>
                      <a:ext cx="1664970" cy="1664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B33D2">
        <w:rPr>
          <w:noProof/>
        </w:rPr>
        <mc:AlternateContent>
          <mc:Choice Requires="wps">
            <w:drawing>
              <wp:anchor distT="0" distB="0" distL="114300" distR="114300" simplePos="0" relativeHeight="251643392" behindDoc="0" locked="0" layoutInCell="0" allowOverlap="1" wp14:anchorId="1D9B120A" wp14:editId="60E3AB3D">
                <wp:simplePos x="0" y="0"/>
                <wp:positionH relativeFrom="page">
                  <wp:posOffset>4592955</wp:posOffset>
                </wp:positionH>
                <wp:positionV relativeFrom="page">
                  <wp:posOffset>2341880</wp:posOffset>
                </wp:positionV>
                <wp:extent cx="2514600" cy="227965"/>
                <wp:effectExtent l="0" t="0" r="0" b="635"/>
                <wp:wrapTight wrapText="bothSides">
                  <wp:wrapPolygon edited="0">
                    <wp:start x="218" y="0"/>
                    <wp:lineTo x="218" y="19253"/>
                    <wp:lineTo x="21164" y="19253"/>
                    <wp:lineTo x="21164" y="0"/>
                    <wp:lineTo x="21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92D1F0E" w14:textId="77777777" w:rsidR="006F28EC" w:rsidRPr="0046361E" w:rsidRDefault="006F28EC" w:rsidP="00A050F9">
                            <w:pPr>
                              <w:pStyle w:val="Boxheading-small"/>
                              <w:rPr>
                                <w:sz w:val="30"/>
                                <w:szCs w:val="30"/>
                              </w:rPr>
                            </w:pPr>
                            <w:r w:rsidRPr="0046361E">
                              <w:rPr>
                                <w:sz w:val="30"/>
                                <w:szCs w:val="30"/>
                              </w:rPr>
                              <w:t>Come Ready to Participate!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5" type="#_x0000_t202" style="position:absolute;margin-left:361.65pt;margin-top:184.4pt;width:198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" o:allowincell="f" filled="f" fillcolor="#b3cfff" stroked="f" strokecolor="#b3cfff" strokeweight="1.5pt">
                <v:fill color2="#3f80cd" focus="100%" type="gradient">
                  <o:fill v:ext="view" type="gradientUnscaled"/>
                </v:fill>
                <v:textbox inset=",0,,0">
                  <w:txbxContent>
                    <w:p w14:paraId="792D1F0E" w14:textId="77777777" w:rsidR="006F28EC" w:rsidRPr="0046361E" w:rsidRDefault="006F28EC" w:rsidP="00A050F9">
                      <w:pPr>
                        <w:pStyle w:val="Boxheading-small"/>
                        <w:rPr>
                          <w:sz w:val="30"/>
                          <w:szCs w:val="30"/>
                        </w:rPr>
                      </w:pPr>
                      <w:r w:rsidRPr="0046361E">
                        <w:rPr>
                          <w:sz w:val="30"/>
                          <w:szCs w:val="30"/>
                        </w:rPr>
                        <w:t>Come Ready to Participate!</w:t>
                      </w:r>
                    </w:p>
                  </w:txbxContent>
                </v:textbox>
                <w10:wrap type="tight" anchorx="page" anchory="page"/>
              </v:shape>
            </w:pict>
          </mc:Fallback>
        </mc:AlternateContent>
      </w:r>
      <w:r w:rsidR="008B33D2">
        <w:rPr>
          <w:noProof/>
        </w:rPr>
        <mc:AlternateContent>
          <mc:Choice Requires="wps">
            <w:drawing>
              <wp:anchor distT="0" distB="0" distL="114300" distR="114300" simplePos="0" relativeHeight="251644416" behindDoc="0" locked="0" layoutInCell="0" allowOverlap="1" wp14:anchorId="3D323469" wp14:editId="192D2A30">
                <wp:simplePos x="0" y="0"/>
                <wp:positionH relativeFrom="page">
                  <wp:posOffset>4592955</wp:posOffset>
                </wp:positionH>
                <wp:positionV relativeFrom="page">
                  <wp:posOffset>2653665</wp:posOffset>
                </wp:positionV>
                <wp:extent cx="2514600" cy="4227195"/>
                <wp:effectExtent l="0" t="0" r="0" b="14605"/>
                <wp:wrapTight wrapText="bothSides">
                  <wp:wrapPolygon edited="0">
                    <wp:start x="218" y="0"/>
                    <wp:lineTo x="218" y="21545"/>
                    <wp:lineTo x="21164" y="21545"/>
                    <wp:lineTo x="21164" y="0"/>
                    <wp:lineTo x="218" y="0"/>
                  </wp:wrapPolygon>
                </wp:wrapTight>
                <wp:docPr id="8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271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99EBABD" w14:textId="30C731CB" w:rsidR="006F28EC" w:rsidRPr="0046361E" w:rsidRDefault="006F28EC" w:rsidP="00A050F9">
                            <w:pPr>
                              <w:pStyle w:val="Boxtext-medium"/>
                              <w:rPr>
                                <w:sz w:val="26"/>
                                <w:szCs w:val="26"/>
                              </w:rPr>
                            </w:pPr>
                            <w:r w:rsidRPr="0046361E">
                              <w:rPr>
                                <w:sz w:val="26"/>
                                <w:szCs w:val="26"/>
                              </w:rPr>
                              <w:t>The temperature in the gym is difficult to predict – dress your athlete in layers, including a leotard, shorts, sports pants, sweatshirts and socks</w:t>
                            </w:r>
                            <w:r>
                              <w:rPr>
                                <w:sz w:val="26"/>
                                <w:szCs w:val="26"/>
                              </w:rPr>
                              <w:t xml:space="preserve"> (nothing too baggy)</w:t>
                            </w:r>
                            <w:r w:rsidRPr="0046361E">
                              <w:rPr>
                                <w:sz w:val="26"/>
                                <w:szCs w:val="26"/>
                              </w:rPr>
                              <w:t xml:space="preserve">.  This will keep your athlete comfortable throughout </w:t>
                            </w:r>
                            <w:r>
                              <w:rPr>
                                <w:sz w:val="26"/>
                                <w:szCs w:val="26"/>
                              </w:rPr>
                              <w:t>the practice period.  We have practice-appropriate shorts and leggings available for sale in the office.  Shorts are $15 and leggings are $20.  We do our</w:t>
                            </w:r>
                            <w:r w:rsidRPr="0046361E">
                              <w:rPr>
                                <w:sz w:val="26"/>
                                <w:szCs w:val="26"/>
                              </w:rPr>
                              <w:t xml:space="preserve"> best to maintain a comforta</w:t>
                            </w:r>
                            <w:r>
                              <w:rPr>
                                <w:sz w:val="26"/>
                                <w:szCs w:val="26"/>
                              </w:rPr>
                              <w:t>ble atmosphere for our athletes.   While it may feel chilly to many, we can assure you that the kids are comfortable while they are working!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6" type="#_x0000_t202" style="position:absolute;margin-left:361.65pt;margin-top:208.95pt;width:198pt;height:332.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" mv:complextextbox="1" o:allowincell="f" filled="f" fillcolor="#b3cfff" stroked="f" strokecolor="#b3cfff" strokeweight="1.5pt">
                <v:fill color2="#3f80cd" focus="100%" type="gradient">
                  <o:fill v:ext="view" type="gradientUnscaled"/>
                </v:fill>
                <v:textbox inset=",0,,0">
                  <w:txbxContent>
                    <w:p w14:paraId="699EBABD" w14:textId="30C731CB" w:rsidR="006F28EC" w:rsidRPr="0046361E" w:rsidRDefault="006F28EC" w:rsidP="00A050F9">
                      <w:pPr>
                        <w:pStyle w:val="Boxtext-medium"/>
                        <w:rPr>
                          <w:sz w:val="26"/>
                          <w:szCs w:val="26"/>
                        </w:rPr>
                      </w:pPr>
                      <w:r w:rsidRPr="0046361E">
                        <w:rPr>
                          <w:sz w:val="26"/>
                          <w:szCs w:val="26"/>
                        </w:rPr>
                        <w:t>The temperature in the gym is difficult to predict – dress your athlete in layers, including a leotard, shorts, sports pants, sweatshirts and socks</w:t>
                      </w:r>
                      <w:r>
                        <w:rPr>
                          <w:sz w:val="26"/>
                          <w:szCs w:val="26"/>
                        </w:rPr>
                        <w:t xml:space="preserve"> (nothing too baggy)</w:t>
                      </w:r>
                      <w:r w:rsidRPr="0046361E">
                        <w:rPr>
                          <w:sz w:val="26"/>
                          <w:szCs w:val="26"/>
                        </w:rPr>
                        <w:t xml:space="preserve">.  This will keep your athlete comfortable throughout </w:t>
                      </w:r>
                      <w:r>
                        <w:rPr>
                          <w:sz w:val="26"/>
                          <w:szCs w:val="26"/>
                        </w:rPr>
                        <w:t>the practice period.  We have practice-appropriate shorts and leggings available for sale in the office.  Shorts are $15 and leggings are $20.  We do our</w:t>
                      </w:r>
                      <w:r w:rsidRPr="0046361E">
                        <w:rPr>
                          <w:sz w:val="26"/>
                          <w:szCs w:val="26"/>
                        </w:rPr>
                        <w:t xml:space="preserve"> best to maintain a comforta</w:t>
                      </w:r>
                      <w:r>
                        <w:rPr>
                          <w:sz w:val="26"/>
                          <w:szCs w:val="26"/>
                        </w:rPr>
                        <w:t>ble atmosphere for our athletes.   While it may feel chilly to many, we can assure you that the kids are comfortable while they are working!</w:t>
                      </w:r>
                    </w:p>
                  </w:txbxContent>
                </v:textbox>
                <w10:wrap type="tight" anchorx="page" anchory="page"/>
              </v:shape>
            </w:pict>
          </mc:Fallback>
        </mc:AlternateContent>
      </w:r>
      <w:r w:rsidR="008B33D2">
        <w:rPr>
          <w:noProof/>
        </w:rPr>
        <mc:AlternateContent>
          <mc:Choice Requires="wps">
            <w:drawing>
              <wp:anchor distT="0" distB="0" distL="114300" distR="114300" simplePos="0" relativeHeight="251732480" behindDoc="0" locked="0" layoutInCell="1" allowOverlap="1" wp14:anchorId="33F36B0A" wp14:editId="74B843E8">
                <wp:simplePos x="0" y="0"/>
                <wp:positionH relativeFrom="page">
                  <wp:posOffset>535305</wp:posOffset>
                </wp:positionH>
                <wp:positionV relativeFrom="page">
                  <wp:posOffset>4184650</wp:posOffset>
                </wp:positionV>
                <wp:extent cx="3759200" cy="2608580"/>
                <wp:effectExtent l="0" t="0" r="0" b="7620"/>
                <wp:wrapThrough wrapText="bothSides">
                  <wp:wrapPolygon edited="0">
                    <wp:start x="146" y="0"/>
                    <wp:lineTo x="146" y="21453"/>
                    <wp:lineTo x="21308" y="21453"/>
                    <wp:lineTo x="21308" y="0"/>
                    <wp:lineTo x="146" y="0"/>
                  </wp:wrapPolygon>
                </wp:wrapThrough>
                <wp:docPr id="12" name="Text Box 12"/>
                <wp:cNvGraphicFramePr/>
                <a:graphic xmlns:a="http://schemas.openxmlformats.org/drawingml/2006/main">
                  <a:graphicData uri="http://schemas.microsoft.com/office/word/2010/wordprocessingShape">
                    <wps:wsp>
                      <wps:cNvSpPr txBox="1"/>
                      <wps:spPr>
                        <a:xfrm>
                          <a:off x="0" y="0"/>
                          <a:ext cx="3759200" cy="26085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4BDCFC" w14:textId="71C83C37" w:rsidR="006F28EC" w:rsidRPr="0006718D" w:rsidRDefault="006F28EC" w:rsidP="0006718D">
                            <w:pPr>
                              <w:spacing w:line="360" w:lineRule="auto"/>
                              <w:rPr>
                                <w:sz w:val="22"/>
                                <w:szCs w:val="22"/>
                              </w:rPr>
                            </w:pPr>
                            <w:r w:rsidRPr="0006718D">
                              <w:rPr>
                                <w:sz w:val="22"/>
                                <w:szCs w:val="22"/>
                              </w:rPr>
                              <w:t xml:space="preserve">We ask that parents please put your child’s hair up in a tight ponytail before practices.  For longer hair a tight </w:t>
                            </w:r>
                            <w:r>
                              <w:rPr>
                                <w:sz w:val="22"/>
                                <w:szCs w:val="22"/>
                              </w:rPr>
                              <w:t xml:space="preserve">bun is ideal; </w:t>
                            </w:r>
                            <w:r w:rsidRPr="0006718D">
                              <w:rPr>
                                <w:sz w:val="22"/>
                                <w:szCs w:val="22"/>
                              </w:rPr>
                              <w:t xml:space="preserve">for short hair please pull at least the top back into a half pony.  This has been an ongoing issue in the gym.  Too many athletes are missing turns and distracting the coaches because they need their hair pulled up.  We do not allow the kids to tumble with their hair in their face, as it is a safety hazard.  Thank you for your cooperation on this matter.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7" type="#_x0000_t202" style="position:absolute;margin-left:42.15pt;margin-top:329.5pt;width:296pt;height:205.4pt;z-index:251732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QXQ9UCAAAh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" mv:complextextbox="1" filled="f" stroked="f">
                <v:textbox>
                  <w:txbxContent>
                    <w:p w14:paraId="194BDCFC" w14:textId="71C83C37" w:rsidR="006F28EC" w:rsidRPr="0006718D" w:rsidRDefault="006F28EC" w:rsidP="0006718D">
                      <w:pPr>
                        <w:spacing w:line="360" w:lineRule="auto"/>
                        <w:rPr>
                          <w:sz w:val="22"/>
                          <w:szCs w:val="22"/>
                        </w:rPr>
                      </w:pPr>
                      <w:r w:rsidRPr="0006718D">
                        <w:rPr>
                          <w:sz w:val="22"/>
                          <w:szCs w:val="22"/>
                        </w:rPr>
                        <w:t xml:space="preserve">We ask that parents please put your child’s hair up in a tight ponytail before practices.  For longer hair a tight </w:t>
                      </w:r>
                      <w:r>
                        <w:rPr>
                          <w:sz w:val="22"/>
                          <w:szCs w:val="22"/>
                        </w:rPr>
                        <w:t xml:space="preserve">bun is ideal; </w:t>
                      </w:r>
                      <w:r w:rsidRPr="0006718D">
                        <w:rPr>
                          <w:sz w:val="22"/>
                          <w:szCs w:val="22"/>
                        </w:rPr>
                        <w:t xml:space="preserve">for short hair please pull at least the top back into a half pony.  This has been an ongoing issue in the gym.  Too many athletes are missing turns and distracting the coaches because they need their hair pulled up.  We do not allow the kids to tumble with their hair in their face, as it is a safety hazard.  Thank you for your cooperation on this matter.  </w:t>
                      </w:r>
                    </w:p>
                  </w:txbxContent>
                </v:textbox>
                <w10:wrap type="through" anchorx="page" anchory="page"/>
              </v:shape>
            </w:pict>
          </mc:Fallback>
        </mc:AlternateContent>
      </w:r>
      <w:r w:rsidR="008B33D2">
        <w:rPr>
          <w:noProof/>
        </w:rPr>
        <mc:AlternateContent>
          <mc:Choice Requires="wps">
            <w:drawing>
              <wp:anchor distT="0" distB="0" distL="114300" distR="114300" simplePos="0" relativeHeight="251731456" behindDoc="0" locked="0" layoutInCell="1" allowOverlap="1" wp14:anchorId="5880B77F" wp14:editId="0DC20693">
                <wp:simplePos x="0" y="0"/>
                <wp:positionH relativeFrom="page">
                  <wp:posOffset>560705</wp:posOffset>
                </wp:positionH>
                <wp:positionV relativeFrom="page">
                  <wp:posOffset>3751580</wp:posOffset>
                </wp:positionV>
                <wp:extent cx="3141345" cy="407670"/>
                <wp:effectExtent l="0" t="0" r="0" b="24130"/>
                <wp:wrapTight wrapText="bothSides">
                  <wp:wrapPolygon edited="0">
                    <wp:start x="175" y="0"/>
                    <wp:lineTo x="175" y="21533"/>
                    <wp:lineTo x="21133" y="21533"/>
                    <wp:lineTo x="21307" y="0"/>
                    <wp:lineTo x="175" y="0"/>
                  </wp:wrapPolygon>
                </wp:wrapTight>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4076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EF70E51" w14:textId="51E5A4D2" w:rsidR="006F28EC" w:rsidRDefault="006F28EC" w:rsidP="001D6D8E">
                            <w:pPr>
                              <w:pStyle w:val="Heading2"/>
                            </w:pPr>
                            <w:r>
                              <w:t>Hair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4.15pt;margin-top:295.4pt;width:247.35pt;height:32.1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" filled="f" fillcolor="#b3cfff" stroked="f" strokecolor="#b3cfff" strokeweight="1.5pt">
                <v:fill color2="#3f80cd" focus="100%" type="gradient">
                  <o:fill v:ext="view" type="gradientUnscaled"/>
                </v:fill>
                <v:textbox inset=",0,,0">
                  <w:txbxContent>
                    <w:p w14:paraId="1EF70E51" w14:textId="51E5A4D2" w:rsidR="006F28EC" w:rsidRDefault="006F28EC" w:rsidP="001D6D8E">
                      <w:pPr>
                        <w:pStyle w:val="Heading2"/>
                      </w:pPr>
                      <w:r>
                        <w:t>Hair</w:t>
                      </w:r>
                    </w:p>
                  </w:txbxContent>
                </v:textbox>
                <w10:wrap type="tight" anchorx="page" anchory="page"/>
              </v:shape>
            </w:pict>
          </mc:Fallback>
        </mc:AlternateContent>
      </w:r>
      <w:r w:rsidR="008B33D2">
        <w:rPr>
          <w:noProof/>
        </w:rPr>
        <w:drawing>
          <wp:anchor distT="0" distB="0" distL="114300" distR="114300" simplePos="0" relativeHeight="251748864" behindDoc="0" locked="0" layoutInCell="1" allowOverlap="1" wp14:anchorId="263BD510" wp14:editId="3EA5BB25">
            <wp:simplePos x="0" y="0"/>
            <wp:positionH relativeFrom="page">
              <wp:posOffset>2327275</wp:posOffset>
            </wp:positionH>
            <wp:positionV relativeFrom="page">
              <wp:posOffset>1569720</wp:posOffset>
            </wp:positionV>
            <wp:extent cx="281305" cy="3652520"/>
            <wp:effectExtent l="0" t="9207" r="0" b="0"/>
            <wp:wrapThrough wrapText="bothSides">
              <wp:wrapPolygon edited="0">
                <wp:start x="22307" y="2458"/>
                <wp:lineTo x="22307" y="2308"/>
                <wp:lineTo x="2804" y="205"/>
                <wp:lineTo x="2804" y="20933"/>
                <wp:lineTo x="22307" y="17629"/>
                <wp:lineTo x="22307" y="17479"/>
                <wp:lineTo x="22307" y="2458"/>
              </wp:wrapPolygon>
            </wp:wrapThrough>
            <wp:docPr id="2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1" r="92244" b="29449"/>
                    <a:stretch/>
                  </pic:blipFill>
                  <pic:spPr bwMode="auto">
                    <a:xfrm rot="16200000" flipH="1">
                      <a:off x="0" y="0"/>
                      <a:ext cx="281305" cy="365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4528" behindDoc="0" locked="0" layoutInCell="1" allowOverlap="1" wp14:anchorId="79A28E78" wp14:editId="284317DA">
                <wp:simplePos x="0" y="0"/>
                <wp:positionH relativeFrom="page">
                  <wp:posOffset>509905</wp:posOffset>
                </wp:positionH>
                <wp:positionV relativeFrom="page">
                  <wp:posOffset>772795</wp:posOffset>
                </wp:positionV>
                <wp:extent cx="3141345" cy="407670"/>
                <wp:effectExtent l="0" t="0" r="0" b="24130"/>
                <wp:wrapTight wrapText="bothSides">
                  <wp:wrapPolygon edited="0">
                    <wp:start x="175" y="0"/>
                    <wp:lineTo x="175" y="21533"/>
                    <wp:lineTo x="21133" y="21533"/>
                    <wp:lineTo x="21307" y="0"/>
                    <wp:lineTo x="175" y="0"/>
                  </wp:wrapPolygon>
                </wp:wrapTight>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4076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8A1182D" w14:textId="3FB1CEF1" w:rsidR="006F28EC" w:rsidRDefault="006F28EC" w:rsidP="0006718D">
                            <w:pPr>
                              <w:pStyle w:val="Heading2"/>
                            </w:pPr>
                            <w:r>
                              <w:t>Water Bottles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0.15pt;margin-top:60.85pt;width:247.35pt;height:32.1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" filled="f" fillcolor="#b3cfff" stroked="f" strokecolor="#b3cfff" strokeweight="1.5pt">
                <v:fill color2="#3f80cd" focus="100%" type="gradient">
                  <o:fill v:ext="view" type="gradientUnscaled"/>
                </v:fill>
                <v:textbox inset=",0,,0">
                  <w:txbxContent>
                    <w:p w14:paraId="48A1182D" w14:textId="3FB1CEF1" w:rsidR="006F28EC" w:rsidRDefault="006F28EC" w:rsidP="0006718D">
                      <w:pPr>
                        <w:pStyle w:val="Heading2"/>
                      </w:pPr>
                      <w:r>
                        <w:t>Water Bottles</w:t>
                      </w:r>
                    </w:p>
                  </w:txbxContent>
                </v:textbox>
                <w10:wrap type="tight" anchorx="page" anchory="page"/>
              </v:shape>
            </w:pict>
          </mc:Fallback>
        </mc:AlternateContent>
      </w:r>
      <w:r>
        <w:rPr>
          <w:noProof/>
        </w:rPr>
        <mc:AlternateContent>
          <mc:Choice Requires="wps">
            <w:drawing>
              <wp:anchor distT="0" distB="0" distL="114300" distR="114300" simplePos="0" relativeHeight="251735552" behindDoc="0" locked="0" layoutInCell="1" allowOverlap="1" wp14:anchorId="1D38EB28" wp14:editId="5F89AC59">
                <wp:simplePos x="0" y="0"/>
                <wp:positionH relativeFrom="page">
                  <wp:posOffset>495300</wp:posOffset>
                </wp:positionH>
                <wp:positionV relativeFrom="page">
                  <wp:posOffset>1177290</wp:posOffset>
                </wp:positionV>
                <wp:extent cx="3665855" cy="1938655"/>
                <wp:effectExtent l="0" t="0" r="0" b="0"/>
                <wp:wrapThrough wrapText="bothSides">
                  <wp:wrapPolygon edited="0">
                    <wp:start x="150" y="0"/>
                    <wp:lineTo x="150" y="21225"/>
                    <wp:lineTo x="21252" y="21225"/>
                    <wp:lineTo x="21252" y="0"/>
                    <wp:lineTo x="150" y="0"/>
                  </wp:wrapPolygon>
                </wp:wrapThrough>
                <wp:docPr id="14" name="Text Box 14"/>
                <wp:cNvGraphicFramePr/>
                <a:graphic xmlns:a="http://schemas.openxmlformats.org/drawingml/2006/main">
                  <a:graphicData uri="http://schemas.microsoft.com/office/word/2010/wordprocessingShape">
                    <wps:wsp>
                      <wps:cNvSpPr txBox="1"/>
                      <wps:spPr>
                        <a:xfrm>
                          <a:off x="0" y="0"/>
                          <a:ext cx="3665855" cy="19386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C27E7F" w14:textId="3430C85A" w:rsidR="006F28EC" w:rsidRPr="00425B03" w:rsidRDefault="006F28EC" w:rsidP="00425B03">
                            <w:pPr>
                              <w:spacing w:line="360" w:lineRule="auto"/>
                              <w:rPr>
                                <w:sz w:val="22"/>
                                <w:szCs w:val="22"/>
                              </w:rPr>
                            </w:pPr>
                            <w:r w:rsidRPr="00425B03">
                              <w:rPr>
                                <w:sz w:val="22"/>
                                <w:szCs w:val="22"/>
                              </w:rPr>
                              <w:t xml:space="preserve">Starting in January Top Star will no longer have a water jug available to the athletes.  All athletes need to bring their own water bottle to practice.  We have a brand new sink with filtered water if they need to refill their bottle, but we will no longer provide cups or the </w:t>
                            </w:r>
                            <w:r>
                              <w:rPr>
                                <w:sz w:val="22"/>
                                <w:szCs w:val="22"/>
                              </w:rPr>
                              <w:t>Hinckley Springs</w:t>
                            </w:r>
                            <w:r w:rsidRPr="00425B03">
                              <w:rPr>
                                <w:sz w:val="22"/>
                                <w:szCs w:val="22"/>
                              </w:rPr>
                              <w:t xml:space="preserve"> water jug.</w:t>
                            </w:r>
                            <w:r>
                              <w:rPr>
                                <w:sz w:val="22"/>
                                <w:szCs w:val="22"/>
                              </w:rPr>
                              <w:t xml:space="preserve">  We are sorry for the inconvenience.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50" type="#_x0000_t202" style="position:absolute;margin-left:39pt;margin-top:92.7pt;width:288.65pt;height:152.65pt;z-index:251735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vkNYCAAAh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" mv:complextextbox="1" filled="f" stroked="f">
                <v:textbox>
                  <w:txbxContent>
                    <w:p w14:paraId="3DC27E7F" w14:textId="3430C85A" w:rsidR="006F28EC" w:rsidRPr="00425B03" w:rsidRDefault="006F28EC" w:rsidP="00425B03">
                      <w:pPr>
                        <w:spacing w:line="360" w:lineRule="auto"/>
                        <w:rPr>
                          <w:sz w:val="22"/>
                          <w:szCs w:val="22"/>
                        </w:rPr>
                      </w:pPr>
                      <w:r w:rsidRPr="00425B03">
                        <w:rPr>
                          <w:sz w:val="22"/>
                          <w:szCs w:val="22"/>
                        </w:rPr>
                        <w:t xml:space="preserve">Starting in January Top Star will no longer have a water jug available to the athletes.  All athletes need to bring their own water bottle to practice.  We have a brand new sink with filtered water if they need to refill their bottle, but we will no longer provide cups or the </w:t>
                      </w:r>
                      <w:r>
                        <w:rPr>
                          <w:sz w:val="22"/>
                          <w:szCs w:val="22"/>
                        </w:rPr>
                        <w:t>Hinckley Springs</w:t>
                      </w:r>
                      <w:r w:rsidRPr="00425B03">
                        <w:rPr>
                          <w:sz w:val="22"/>
                          <w:szCs w:val="22"/>
                        </w:rPr>
                        <w:t xml:space="preserve"> water jug.</w:t>
                      </w:r>
                      <w:r>
                        <w:rPr>
                          <w:sz w:val="22"/>
                          <w:szCs w:val="22"/>
                        </w:rPr>
                        <w:t xml:space="preserve">  We are sorry for the inconvenience. </w:t>
                      </w:r>
                    </w:p>
                  </w:txbxContent>
                </v:textbox>
                <w10:wrap type="through" anchorx="page" anchory="page"/>
              </v:shape>
            </w:pict>
          </mc:Fallback>
        </mc:AlternateContent>
      </w:r>
      <w:r w:rsidR="0038249A">
        <w:rPr>
          <w:noProof/>
        </w:rPr>
        <mc:AlternateContent>
          <mc:Choice Requires="wps">
            <w:drawing>
              <wp:anchor distT="0" distB="0" distL="114300" distR="114300" simplePos="0" relativeHeight="251696640" behindDoc="0" locked="0" layoutInCell="0" allowOverlap="1" wp14:anchorId="6C10E240" wp14:editId="65FD18D7">
                <wp:simplePos x="0" y="0"/>
                <wp:positionH relativeFrom="page">
                  <wp:posOffset>-3304540</wp:posOffset>
                </wp:positionH>
                <wp:positionV relativeFrom="page">
                  <wp:posOffset>361950</wp:posOffset>
                </wp:positionV>
                <wp:extent cx="3458845" cy="665480"/>
                <wp:effectExtent l="0" t="0" r="0" b="20320"/>
                <wp:wrapNone/>
                <wp:docPr id="736"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378219C" w14:textId="77777777" w:rsidR="006F28EC" w:rsidRDefault="006F28EC" w:rsidP="0038249A">
                            <w:pPr>
                              <w:pStyle w:val="Heading3"/>
                              <w:jc w:val="center"/>
                            </w:pPr>
                            <w:r>
                              <w:t>Upcoming January Competitions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51" type="#_x0000_t202" style="position:absolute;margin-left:-260.15pt;margin-top:28.5pt;width:272.35pt;height:52.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" o:allowincell="f" filled="f" fillcolor="#b3cfff" stroked="f" strokecolor="#b3cfff" strokeweight="1.5pt">
                <v:fill color2="#3f80cd" focus="100%" type="gradient">
                  <o:fill v:ext="view" type="gradientUnscaled"/>
                </v:fill>
                <v:textbox inset=",0,,0">
                  <w:txbxContent>
                    <w:p w14:paraId="1378219C" w14:textId="77777777" w:rsidR="006F28EC" w:rsidRDefault="006F28EC" w:rsidP="0038249A">
                      <w:pPr>
                        <w:pStyle w:val="Heading3"/>
                        <w:jc w:val="center"/>
                      </w:pPr>
                      <w:r>
                        <w:t>Upcoming January Competitions</w:t>
                      </w:r>
                    </w:p>
                  </w:txbxContent>
                </v:textbox>
                <w10:wrap anchorx="page" anchory="page"/>
              </v:shape>
            </w:pict>
          </mc:Fallback>
        </mc:AlternateContent>
      </w:r>
      <w:r w:rsidR="005471BF">
        <w:rPr>
          <w:noProof/>
        </w:rPr>
        <mc:AlternateContent>
          <mc:Choice Requires="wps">
            <w:drawing>
              <wp:anchor distT="0" distB="0" distL="114300" distR="114300" simplePos="0" relativeHeight="251629056" behindDoc="0" locked="0" layoutInCell="1" allowOverlap="1" wp14:anchorId="4176E1A0" wp14:editId="5A482260">
                <wp:simplePos x="0" y="0"/>
                <wp:positionH relativeFrom="page">
                  <wp:posOffset>4480560</wp:posOffset>
                </wp:positionH>
                <wp:positionV relativeFrom="page">
                  <wp:posOffset>548640</wp:posOffset>
                </wp:positionV>
                <wp:extent cx="2743200" cy="6263640"/>
                <wp:effectExtent l="0" t="2540" r="254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" fillcolor="#8fd9fb [3205]"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8032" behindDoc="0" locked="0" layoutInCell="1" allowOverlap="1" wp14:anchorId="793E1B0E" wp14:editId="4E198269">
                <wp:simplePos x="0" y="0"/>
                <wp:positionH relativeFrom="page">
                  <wp:posOffset>548640</wp:posOffset>
                </wp:positionH>
                <wp:positionV relativeFrom="page">
                  <wp:posOffset>7020560</wp:posOffset>
                </wp:positionV>
                <wp:extent cx="6675120" cy="2468880"/>
                <wp:effectExtent l="0" t="0" r="5080" b="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rgbClr val="EB6615"/>
                        </a:solidFill>
                        <a:ln>
                          <a:noFill/>
                        </a:ln>
                        <a:effectLst/>
                        <a:extLst/>
                      </wps:spPr>
                      <wps:txbx>
                        <w:txbxContent>
                          <w:p w14:paraId="2DA5D643" w14:textId="77777777" w:rsidR="006F28EC" w:rsidRDefault="006F28EC" w:rsidP="0081564F">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52" style="position:absolute;margin-left:43.2pt;margin-top:552.8pt;width:525.6pt;height:194.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" fillcolor="#eb6615" stroked="f">
                <v:textbox inset=",7.2pt,,7.2pt">
                  <w:txbxContent>
                    <w:p w14:paraId="2DA5D643" w14:textId="77777777" w:rsidR="006F28EC" w:rsidRDefault="006F28EC" w:rsidP="0081564F">
                      <w:pPr>
                        <w:jc w:val="center"/>
                      </w:pPr>
                    </w:p>
                  </w:txbxContent>
                </v:textbox>
                <w10:wrap anchorx="page" anchory="page"/>
              </v:rect>
            </w:pict>
          </mc:Fallback>
        </mc:AlternateContent>
      </w:r>
      <w:r w:rsidR="005471BF">
        <w:rPr>
          <w:noProof/>
        </w:rPr>
        <mc:AlternateContent>
          <mc:Choice Requires="wps">
            <w:drawing>
              <wp:anchor distT="0" distB="0" distL="114300" distR="114300" simplePos="0" relativeHeight="251674112" behindDoc="0" locked="0" layoutInCell="1" allowOverlap="1" wp14:anchorId="41A6E014" wp14:editId="0A5FDDDC">
                <wp:simplePos x="0" y="0"/>
                <wp:positionH relativeFrom="page">
                  <wp:posOffset>457200</wp:posOffset>
                </wp:positionH>
                <wp:positionV relativeFrom="page">
                  <wp:posOffset>6903720</wp:posOffset>
                </wp:positionV>
                <wp:extent cx="6858000" cy="0"/>
                <wp:effectExtent l="12700" t="7620" r="25400" b="30480"/>
                <wp:wrapTight wrapText="bothSides">
                  <wp:wrapPolygon edited="0">
                    <wp:start x="-30" y="-2147483648"/>
                    <wp:lineTo x="0" y="-2147483648"/>
                    <wp:lineTo x="10830" y="-2147483648"/>
                    <wp:lineTo x="10830" y="-2147483648"/>
                    <wp:lineTo x="21570" y="-2147483648"/>
                    <wp:lineTo x="21660" y="-2147483648"/>
                    <wp:lineTo x="-30" y="-2147483648"/>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" strokecolor="#8fd9fb [3205]" strokeweight="1pt">
                <v:shadow opacity="42597f" mv:blur="38100f" offset="0,2pt"/>
                <w10:wrap type="tight" anchorx="page" anchory="page"/>
              </v:line>
            </w:pict>
          </mc:Fallback>
        </mc:AlternateContent>
      </w:r>
      <w:r w:rsidR="00B863B5">
        <w:br w:type="page"/>
      </w:r>
      <w:r w:rsidR="000C6E10">
        <w:rPr>
          <w:noProof/>
        </w:rPr>
        <w:lastRenderedPageBreak/>
        <w:drawing>
          <wp:anchor distT="0" distB="0" distL="114300" distR="114300" simplePos="0" relativeHeight="251776512" behindDoc="0" locked="0" layoutInCell="1" allowOverlap="1" wp14:anchorId="6D63F737" wp14:editId="11074371">
            <wp:simplePos x="0" y="0"/>
            <wp:positionH relativeFrom="page">
              <wp:posOffset>3770630</wp:posOffset>
            </wp:positionH>
            <wp:positionV relativeFrom="page">
              <wp:posOffset>8156575</wp:posOffset>
            </wp:positionV>
            <wp:extent cx="256540" cy="205105"/>
            <wp:effectExtent l="0" t="0" r="0" b="0"/>
            <wp:wrapThrough wrapText="bothSides">
              <wp:wrapPolygon edited="0">
                <wp:start x="21573" y="5316"/>
                <wp:lineTo x="15157" y="2642"/>
                <wp:lineTo x="2326" y="2641"/>
                <wp:lineTo x="2326" y="13341"/>
                <wp:lineTo x="8742" y="18691"/>
                <wp:lineTo x="17296" y="18691"/>
                <wp:lineTo x="21573" y="16016"/>
                <wp:lineTo x="21573" y="5316"/>
              </wp:wrapPolygon>
            </wp:wrapThrough>
            <wp:docPr id="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56540" cy="20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E10">
        <w:rPr>
          <w:noProof/>
        </w:rPr>
        <w:drawing>
          <wp:anchor distT="0" distB="0" distL="114300" distR="114300" simplePos="0" relativeHeight="251774464" behindDoc="0" locked="0" layoutInCell="1" allowOverlap="1" wp14:anchorId="7A2DC40C" wp14:editId="1C27A64E">
            <wp:simplePos x="0" y="0"/>
            <wp:positionH relativeFrom="page">
              <wp:posOffset>3774440</wp:posOffset>
            </wp:positionH>
            <wp:positionV relativeFrom="page">
              <wp:posOffset>7576185</wp:posOffset>
            </wp:positionV>
            <wp:extent cx="256540" cy="205105"/>
            <wp:effectExtent l="0" t="0" r="0" b="0"/>
            <wp:wrapThrough wrapText="bothSides">
              <wp:wrapPolygon edited="0">
                <wp:start x="21573" y="5316"/>
                <wp:lineTo x="15157" y="2642"/>
                <wp:lineTo x="2326" y="2641"/>
                <wp:lineTo x="2326" y="13341"/>
                <wp:lineTo x="8742" y="18691"/>
                <wp:lineTo x="17296" y="18691"/>
                <wp:lineTo x="21573" y="16016"/>
                <wp:lineTo x="21573" y="5316"/>
              </wp:wrapPolygon>
            </wp:wrapThrough>
            <wp:docPr id="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56540" cy="20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E10">
        <w:rPr>
          <w:noProof/>
        </w:rPr>
        <w:drawing>
          <wp:anchor distT="0" distB="0" distL="114300" distR="114300" simplePos="0" relativeHeight="251779584" behindDoc="0" locked="0" layoutInCell="1" allowOverlap="1" wp14:anchorId="007B607A" wp14:editId="2DCEEA8E">
            <wp:simplePos x="0" y="0"/>
            <wp:positionH relativeFrom="page">
              <wp:posOffset>3761740</wp:posOffset>
            </wp:positionH>
            <wp:positionV relativeFrom="page">
              <wp:posOffset>8759825</wp:posOffset>
            </wp:positionV>
            <wp:extent cx="256540" cy="205105"/>
            <wp:effectExtent l="0" t="0" r="0" b="0"/>
            <wp:wrapThrough wrapText="bothSides">
              <wp:wrapPolygon edited="0">
                <wp:start x="21573" y="5316"/>
                <wp:lineTo x="15157" y="2642"/>
                <wp:lineTo x="2326" y="2641"/>
                <wp:lineTo x="2326" y="13341"/>
                <wp:lineTo x="8742" y="18691"/>
                <wp:lineTo x="17296" y="18691"/>
                <wp:lineTo x="21573" y="16016"/>
                <wp:lineTo x="21573" y="5316"/>
              </wp:wrapPolygon>
            </wp:wrapThrough>
            <wp:docPr id="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56540" cy="20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E10">
        <w:rPr>
          <w:noProof/>
        </w:rPr>
        <mc:AlternateContent>
          <mc:Choice Requires="wps">
            <w:drawing>
              <wp:anchor distT="0" distB="0" distL="114300" distR="114300" simplePos="0" relativeHeight="251782656" behindDoc="0" locked="0" layoutInCell="0" allowOverlap="1" wp14:anchorId="3C89B039" wp14:editId="66609E8D">
                <wp:simplePos x="0" y="0"/>
                <wp:positionH relativeFrom="page">
                  <wp:posOffset>3886200</wp:posOffset>
                </wp:positionH>
                <wp:positionV relativeFrom="page">
                  <wp:posOffset>3510280</wp:posOffset>
                </wp:positionV>
                <wp:extent cx="3335655" cy="5709285"/>
                <wp:effectExtent l="0" t="0" r="0" b="5715"/>
                <wp:wrapTight wrapText="bothSides">
                  <wp:wrapPolygon edited="0">
                    <wp:start x="164" y="0"/>
                    <wp:lineTo x="164" y="21526"/>
                    <wp:lineTo x="21218" y="21526"/>
                    <wp:lineTo x="21218" y="0"/>
                    <wp:lineTo x="164" y="0"/>
                  </wp:wrapPolygon>
                </wp:wrapTight>
                <wp:docPr id="75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57092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9311D6" w14:textId="38554E05" w:rsidR="006F28EC" w:rsidRDefault="006F28EC" w:rsidP="004B114B">
                            <w:pPr>
                              <w:pStyle w:val="BodyText"/>
                            </w:pPr>
                            <w:r>
                              <w:t xml:space="preserve">Our first Trampoline and Tumbling competition of the season was held in Crown Point, Indiana!  Though we only took a few athletes, it was a huge success! </w:t>
                            </w:r>
                          </w:p>
                          <w:p w14:paraId="2CD3ECE6" w14:textId="60B066DB" w:rsidR="006F28EC" w:rsidRDefault="006F28EC" w:rsidP="004B114B">
                            <w:pPr>
                              <w:pStyle w:val="BodyText"/>
                            </w:pPr>
                            <w:r>
                              <w:t xml:space="preserve">  Delaney Walsh: 1</w:t>
                            </w:r>
                            <w:r w:rsidRPr="00607D1E">
                              <w:rPr>
                                <w:vertAlign w:val="superscript"/>
                              </w:rPr>
                              <w:t>st</w:t>
                            </w:r>
                            <w:r>
                              <w:t xml:space="preserve"> on trampoline &amp; double mini</w:t>
                            </w:r>
                          </w:p>
                          <w:p w14:paraId="0C7DE3AF" w14:textId="59D189FF" w:rsidR="006F28EC" w:rsidRDefault="006F28EC" w:rsidP="004B114B">
                            <w:pPr>
                              <w:pStyle w:val="BodyText"/>
                            </w:pPr>
                            <w:r>
                              <w:t xml:space="preserve">  Bri Struck:  1</w:t>
                            </w:r>
                            <w:r w:rsidRPr="00D13882">
                              <w:rPr>
                                <w:vertAlign w:val="superscript"/>
                              </w:rPr>
                              <w:t>st</w:t>
                            </w:r>
                            <w:r>
                              <w:t xml:space="preserve"> on floor, 2</w:t>
                            </w:r>
                            <w:r w:rsidRPr="00D13882">
                              <w:rPr>
                                <w:vertAlign w:val="superscript"/>
                              </w:rPr>
                              <w:t>nd</w:t>
                            </w:r>
                            <w:r>
                              <w:t xml:space="preserve"> on trampoline &amp; double mini</w:t>
                            </w:r>
                          </w:p>
                          <w:p w14:paraId="25593D6C" w14:textId="56A7ED14" w:rsidR="006F28EC" w:rsidRDefault="006F28EC" w:rsidP="004B114B">
                            <w:pPr>
                              <w:pStyle w:val="BodyText"/>
                            </w:pPr>
                            <w:r>
                              <w:t xml:space="preserve">  Meredith Hogue:  1</w:t>
                            </w:r>
                            <w:r w:rsidRPr="00D13882">
                              <w:rPr>
                                <w:vertAlign w:val="superscript"/>
                              </w:rPr>
                              <w:t>st</w:t>
                            </w:r>
                            <w:r>
                              <w:t xml:space="preserve"> on floor, 3</w:t>
                            </w:r>
                            <w:r w:rsidRPr="00D13882">
                              <w:rPr>
                                <w:vertAlign w:val="superscript"/>
                              </w:rPr>
                              <w:t>rd</w:t>
                            </w:r>
                            <w:r>
                              <w:t xml:space="preserve"> on double mini</w:t>
                            </w:r>
                          </w:p>
                          <w:p w14:paraId="2E7BAA9E" w14:textId="033EF242" w:rsidR="006F28EC" w:rsidRDefault="006F28EC" w:rsidP="004B114B">
                            <w:pPr>
                              <w:pStyle w:val="BodyText"/>
                            </w:pPr>
                            <w:r>
                              <w:t xml:space="preserve">  Riley Kofoed: 1</w:t>
                            </w:r>
                            <w:r w:rsidRPr="00D13882">
                              <w:rPr>
                                <w:vertAlign w:val="superscript"/>
                              </w:rPr>
                              <w:t>st</w:t>
                            </w:r>
                            <w:r>
                              <w:t xml:space="preserve"> on trampoline &amp; floor, 2</w:t>
                            </w:r>
                            <w:r w:rsidRPr="00D13882">
                              <w:rPr>
                                <w:vertAlign w:val="superscript"/>
                              </w:rPr>
                              <w:t>nd</w:t>
                            </w:r>
                            <w:r>
                              <w:t xml:space="preserve"> on double mini</w:t>
                            </w:r>
                          </w:p>
                          <w:p w14:paraId="3F0BAAE6" w14:textId="5F408580" w:rsidR="006F28EC" w:rsidRDefault="006F28EC" w:rsidP="004B114B">
                            <w:pPr>
                              <w:pStyle w:val="BodyText"/>
                            </w:pPr>
                            <w:r>
                              <w:t xml:space="preserve">  Olivia King:  2</w:t>
                            </w:r>
                            <w:r w:rsidRPr="00D13882">
                              <w:rPr>
                                <w:vertAlign w:val="superscript"/>
                              </w:rPr>
                              <w:t>nd</w:t>
                            </w:r>
                            <w:r>
                              <w:t xml:space="preserve"> on floor, 5</w:t>
                            </w:r>
                            <w:r w:rsidRPr="00D13882">
                              <w:rPr>
                                <w:vertAlign w:val="superscript"/>
                              </w:rPr>
                              <w:t>th</w:t>
                            </w:r>
                            <w:r>
                              <w:t xml:space="preserve"> on trampoline &amp; double mini</w:t>
                            </w:r>
                          </w:p>
                          <w:p w14:paraId="0A98C75D" w14:textId="4BB4CBEC" w:rsidR="006F28EC" w:rsidRDefault="006F28EC" w:rsidP="004B114B">
                            <w:pPr>
                              <w:pStyle w:val="BodyText"/>
                            </w:pPr>
                            <w:r>
                              <w:t xml:space="preserve">  Payton Turk:</w:t>
                            </w:r>
                            <w:r w:rsidR="000C6E10">
                              <w:t xml:space="preserve">  2</w:t>
                            </w:r>
                            <w:r w:rsidR="000C6E10" w:rsidRPr="000C6E10">
                              <w:rPr>
                                <w:vertAlign w:val="superscript"/>
                              </w:rPr>
                              <w:t>nd</w:t>
                            </w:r>
                            <w:r w:rsidR="000C6E10">
                              <w:t xml:space="preserve"> on double mini, 3</w:t>
                            </w:r>
                            <w:r w:rsidR="000C6E10" w:rsidRPr="000C6E10">
                              <w:rPr>
                                <w:vertAlign w:val="superscript"/>
                              </w:rPr>
                              <w:t>rd</w:t>
                            </w:r>
                            <w:r w:rsidR="000C6E10">
                              <w:t xml:space="preserve"> on floor and 4</w:t>
                            </w:r>
                            <w:r w:rsidR="000C6E10" w:rsidRPr="000C6E10">
                              <w:rPr>
                                <w:vertAlign w:val="superscript"/>
                              </w:rPr>
                              <w:t>th</w:t>
                            </w:r>
                            <w:r w:rsidR="000C6E10">
                              <w:t xml:space="preserve"> on trampoline</w:t>
                            </w:r>
                            <w:r>
                              <w:t xml:space="preserve">  </w:t>
                            </w:r>
                          </w:p>
                          <w:p w14:paraId="481B9D8B" w14:textId="77777777" w:rsidR="006F28EC" w:rsidRDefault="006F28EC" w:rsidP="004B114B">
                            <w:pPr>
                              <w:pStyle w:val="BodyText"/>
                            </w:pPr>
                            <w:r>
                              <w:t xml:space="preserve">  Taylor Hannagan:  1</w:t>
                            </w:r>
                            <w:r w:rsidRPr="00D13882">
                              <w:rPr>
                                <w:vertAlign w:val="superscript"/>
                              </w:rPr>
                              <w:t>st</w:t>
                            </w:r>
                            <w:r>
                              <w:t xml:space="preserve"> on floor &amp; double mini, 3</w:t>
                            </w:r>
                            <w:r w:rsidRPr="00D13882">
                              <w:rPr>
                                <w:vertAlign w:val="superscript"/>
                              </w:rPr>
                              <w:t>rd</w:t>
                            </w:r>
                            <w:r>
                              <w:t xml:space="preserve"> on trampoline</w:t>
                            </w:r>
                          </w:p>
                          <w:p w14:paraId="53AFD8DA" w14:textId="5D60FF7E" w:rsidR="006F28EC" w:rsidRDefault="006F28EC" w:rsidP="004B114B">
                            <w:pPr>
                              <w:pStyle w:val="BodyText"/>
                            </w:pPr>
                            <w:r>
                              <w:t xml:space="preserve">  Melissa Singleton:  </w:t>
                            </w:r>
                            <w:r w:rsidR="000C6E10">
                              <w:t>2</w:t>
                            </w:r>
                            <w:r w:rsidR="000C6E10" w:rsidRPr="000C6E10">
                              <w:rPr>
                                <w:vertAlign w:val="superscript"/>
                              </w:rPr>
                              <w:t>nd</w:t>
                            </w:r>
                            <w:r w:rsidR="000C6E10">
                              <w:t xml:space="preserve"> on floor, 4</w:t>
                            </w:r>
                            <w:r w:rsidR="000C6E10" w:rsidRPr="000C6E10">
                              <w:rPr>
                                <w:vertAlign w:val="superscript"/>
                              </w:rPr>
                              <w:t>th</w:t>
                            </w:r>
                            <w:r w:rsidR="000C6E10">
                              <w:t xml:space="preserve"> on double mini and 5</w:t>
                            </w:r>
                            <w:r w:rsidR="000C6E10" w:rsidRPr="000C6E10">
                              <w:rPr>
                                <w:vertAlign w:val="superscript"/>
                              </w:rPr>
                              <w:t>th</w:t>
                            </w:r>
                            <w:r w:rsidR="000C6E10">
                              <w:t xml:space="preserve"> on trampoline</w:t>
                            </w:r>
                          </w:p>
                          <w:p w14:paraId="039F392B" w14:textId="067DFB70" w:rsidR="006F28EC" w:rsidRDefault="006F28EC" w:rsidP="004B114B">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3" type="#_x0000_t202" style="position:absolute;margin-left:306pt;margin-top:276.4pt;width:262.65pt;height:449.5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" mv:complextextbox="1" o:allowincell="f" filled="f" fillcolor="#b3cfff" stroked="f" strokecolor="#b3cfff" strokeweight="1.5pt">
                <v:fill color2="#3f80cd" focus="100%" type="gradient">
                  <o:fill v:ext="view" type="gradientUnscaled"/>
                </v:fill>
                <v:textbox inset=",0,,0">
                  <w:txbxContent>
                    <w:p w14:paraId="609311D6" w14:textId="38554E05" w:rsidR="006F28EC" w:rsidRDefault="006F28EC" w:rsidP="004B114B">
                      <w:pPr>
                        <w:pStyle w:val="BodyText"/>
                      </w:pPr>
                      <w:r>
                        <w:t xml:space="preserve">Our first Trampoline and Tumbling competition of the season was held in Crown Point, Indiana!  Though we only took a few athletes, it was a huge success! </w:t>
                      </w:r>
                    </w:p>
                    <w:p w14:paraId="2CD3ECE6" w14:textId="60B066DB" w:rsidR="006F28EC" w:rsidRDefault="006F28EC" w:rsidP="004B114B">
                      <w:pPr>
                        <w:pStyle w:val="BodyText"/>
                      </w:pPr>
                      <w:r>
                        <w:t xml:space="preserve">  Delaney Walsh: 1</w:t>
                      </w:r>
                      <w:r w:rsidRPr="00607D1E">
                        <w:rPr>
                          <w:vertAlign w:val="superscript"/>
                        </w:rPr>
                        <w:t>st</w:t>
                      </w:r>
                      <w:r>
                        <w:t xml:space="preserve"> on trampoline &amp; double mini</w:t>
                      </w:r>
                    </w:p>
                    <w:p w14:paraId="0C7DE3AF" w14:textId="59D189FF" w:rsidR="006F28EC" w:rsidRDefault="006F28EC" w:rsidP="004B114B">
                      <w:pPr>
                        <w:pStyle w:val="BodyText"/>
                      </w:pPr>
                      <w:r>
                        <w:t xml:space="preserve">  Bri Struck:  1</w:t>
                      </w:r>
                      <w:r w:rsidRPr="00D13882">
                        <w:rPr>
                          <w:vertAlign w:val="superscript"/>
                        </w:rPr>
                        <w:t>st</w:t>
                      </w:r>
                      <w:r>
                        <w:t xml:space="preserve"> on floor, 2</w:t>
                      </w:r>
                      <w:r w:rsidRPr="00D13882">
                        <w:rPr>
                          <w:vertAlign w:val="superscript"/>
                        </w:rPr>
                        <w:t>nd</w:t>
                      </w:r>
                      <w:r>
                        <w:t xml:space="preserve"> on trampoline &amp; double mini</w:t>
                      </w:r>
                    </w:p>
                    <w:p w14:paraId="25593D6C" w14:textId="56A7ED14" w:rsidR="006F28EC" w:rsidRDefault="006F28EC" w:rsidP="004B114B">
                      <w:pPr>
                        <w:pStyle w:val="BodyText"/>
                      </w:pPr>
                      <w:r>
                        <w:t xml:space="preserve">  Meredith Hogue:  1</w:t>
                      </w:r>
                      <w:r w:rsidRPr="00D13882">
                        <w:rPr>
                          <w:vertAlign w:val="superscript"/>
                        </w:rPr>
                        <w:t>st</w:t>
                      </w:r>
                      <w:r>
                        <w:t xml:space="preserve"> on floor, 3</w:t>
                      </w:r>
                      <w:r w:rsidRPr="00D13882">
                        <w:rPr>
                          <w:vertAlign w:val="superscript"/>
                        </w:rPr>
                        <w:t>rd</w:t>
                      </w:r>
                      <w:r>
                        <w:t xml:space="preserve"> on double mini</w:t>
                      </w:r>
                    </w:p>
                    <w:p w14:paraId="2E7BAA9E" w14:textId="033EF242" w:rsidR="006F28EC" w:rsidRDefault="006F28EC" w:rsidP="004B114B">
                      <w:pPr>
                        <w:pStyle w:val="BodyText"/>
                      </w:pPr>
                      <w:r>
                        <w:t xml:space="preserve">  Riley Kofoed: 1</w:t>
                      </w:r>
                      <w:r w:rsidRPr="00D13882">
                        <w:rPr>
                          <w:vertAlign w:val="superscript"/>
                        </w:rPr>
                        <w:t>st</w:t>
                      </w:r>
                      <w:r>
                        <w:t xml:space="preserve"> on trampoline &amp; floor, 2</w:t>
                      </w:r>
                      <w:r w:rsidRPr="00D13882">
                        <w:rPr>
                          <w:vertAlign w:val="superscript"/>
                        </w:rPr>
                        <w:t>nd</w:t>
                      </w:r>
                      <w:r>
                        <w:t xml:space="preserve"> on double mini</w:t>
                      </w:r>
                    </w:p>
                    <w:p w14:paraId="3F0BAAE6" w14:textId="5F408580" w:rsidR="006F28EC" w:rsidRDefault="006F28EC" w:rsidP="004B114B">
                      <w:pPr>
                        <w:pStyle w:val="BodyText"/>
                      </w:pPr>
                      <w:r>
                        <w:t xml:space="preserve">  Olivia King:  2</w:t>
                      </w:r>
                      <w:r w:rsidRPr="00D13882">
                        <w:rPr>
                          <w:vertAlign w:val="superscript"/>
                        </w:rPr>
                        <w:t>nd</w:t>
                      </w:r>
                      <w:r>
                        <w:t xml:space="preserve"> on floor, 5</w:t>
                      </w:r>
                      <w:r w:rsidRPr="00D13882">
                        <w:rPr>
                          <w:vertAlign w:val="superscript"/>
                        </w:rPr>
                        <w:t>th</w:t>
                      </w:r>
                      <w:r>
                        <w:t xml:space="preserve"> on trampoline &amp; double mini</w:t>
                      </w:r>
                    </w:p>
                    <w:p w14:paraId="0A98C75D" w14:textId="4BB4CBEC" w:rsidR="006F28EC" w:rsidRDefault="006F28EC" w:rsidP="004B114B">
                      <w:pPr>
                        <w:pStyle w:val="BodyText"/>
                      </w:pPr>
                      <w:r>
                        <w:t xml:space="preserve">  Payton Turk:</w:t>
                      </w:r>
                      <w:r w:rsidR="000C6E10">
                        <w:t xml:space="preserve">  2</w:t>
                      </w:r>
                      <w:r w:rsidR="000C6E10" w:rsidRPr="000C6E10">
                        <w:rPr>
                          <w:vertAlign w:val="superscript"/>
                        </w:rPr>
                        <w:t>nd</w:t>
                      </w:r>
                      <w:r w:rsidR="000C6E10">
                        <w:t xml:space="preserve"> on double mini, 3</w:t>
                      </w:r>
                      <w:r w:rsidR="000C6E10" w:rsidRPr="000C6E10">
                        <w:rPr>
                          <w:vertAlign w:val="superscript"/>
                        </w:rPr>
                        <w:t>rd</w:t>
                      </w:r>
                      <w:r w:rsidR="000C6E10">
                        <w:t xml:space="preserve"> on floor and 4</w:t>
                      </w:r>
                      <w:r w:rsidR="000C6E10" w:rsidRPr="000C6E10">
                        <w:rPr>
                          <w:vertAlign w:val="superscript"/>
                        </w:rPr>
                        <w:t>th</w:t>
                      </w:r>
                      <w:r w:rsidR="000C6E10">
                        <w:t xml:space="preserve"> on trampoline</w:t>
                      </w:r>
                      <w:r>
                        <w:t xml:space="preserve">  </w:t>
                      </w:r>
                    </w:p>
                    <w:p w14:paraId="481B9D8B" w14:textId="77777777" w:rsidR="006F28EC" w:rsidRDefault="006F28EC" w:rsidP="004B114B">
                      <w:pPr>
                        <w:pStyle w:val="BodyText"/>
                      </w:pPr>
                      <w:r>
                        <w:t xml:space="preserve">  Taylor Hannagan:  1</w:t>
                      </w:r>
                      <w:r w:rsidRPr="00D13882">
                        <w:rPr>
                          <w:vertAlign w:val="superscript"/>
                        </w:rPr>
                        <w:t>st</w:t>
                      </w:r>
                      <w:r>
                        <w:t xml:space="preserve"> on floor &amp; double mini, 3</w:t>
                      </w:r>
                      <w:r w:rsidRPr="00D13882">
                        <w:rPr>
                          <w:vertAlign w:val="superscript"/>
                        </w:rPr>
                        <w:t>rd</w:t>
                      </w:r>
                      <w:r>
                        <w:t xml:space="preserve"> on trampoline</w:t>
                      </w:r>
                    </w:p>
                    <w:p w14:paraId="53AFD8DA" w14:textId="5D60FF7E" w:rsidR="006F28EC" w:rsidRDefault="006F28EC" w:rsidP="004B114B">
                      <w:pPr>
                        <w:pStyle w:val="BodyText"/>
                      </w:pPr>
                      <w:r>
                        <w:t xml:space="preserve">  Melissa Singleton:  </w:t>
                      </w:r>
                      <w:r w:rsidR="000C6E10">
                        <w:t>2</w:t>
                      </w:r>
                      <w:r w:rsidR="000C6E10" w:rsidRPr="000C6E10">
                        <w:rPr>
                          <w:vertAlign w:val="superscript"/>
                        </w:rPr>
                        <w:t>nd</w:t>
                      </w:r>
                      <w:r w:rsidR="000C6E10">
                        <w:t xml:space="preserve"> on floor, 4</w:t>
                      </w:r>
                      <w:r w:rsidR="000C6E10" w:rsidRPr="000C6E10">
                        <w:rPr>
                          <w:vertAlign w:val="superscript"/>
                        </w:rPr>
                        <w:t>th</w:t>
                      </w:r>
                      <w:r w:rsidR="000C6E10">
                        <w:t xml:space="preserve"> on double mini and 5</w:t>
                      </w:r>
                      <w:r w:rsidR="000C6E10" w:rsidRPr="000C6E10">
                        <w:rPr>
                          <w:vertAlign w:val="superscript"/>
                        </w:rPr>
                        <w:t>th</w:t>
                      </w:r>
                      <w:r w:rsidR="000C6E10">
                        <w:t xml:space="preserve"> on trampoline</w:t>
                      </w:r>
                    </w:p>
                    <w:p w14:paraId="039F392B" w14:textId="067DFB70" w:rsidR="006F28EC" w:rsidRDefault="006F28EC" w:rsidP="004B114B">
                      <w:pPr>
                        <w:pStyle w:val="BodyText"/>
                      </w:pPr>
                    </w:p>
                  </w:txbxContent>
                </v:textbox>
                <w10:wrap type="tight" anchorx="page" anchory="page"/>
              </v:shape>
            </w:pict>
          </mc:Fallback>
        </mc:AlternateContent>
      </w:r>
      <w:r w:rsidR="00CA099C">
        <w:rPr>
          <w:noProof/>
        </w:rPr>
        <w:drawing>
          <wp:anchor distT="0" distB="0" distL="114300" distR="114300" simplePos="0" relativeHeight="251763200" behindDoc="0" locked="0" layoutInCell="1" allowOverlap="1" wp14:anchorId="0275CE16" wp14:editId="3FBFAD7D">
            <wp:simplePos x="0" y="0"/>
            <wp:positionH relativeFrom="page">
              <wp:posOffset>3779520</wp:posOffset>
            </wp:positionH>
            <wp:positionV relativeFrom="page">
              <wp:posOffset>4641850</wp:posOffset>
            </wp:positionV>
            <wp:extent cx="248285" cy="198755"/>
            <wp:effectExtent l="0" t="635" r="5080" b="5080"/>
            <wp:wrapThrough wrapText="bothSides">
              <wp:wrapPolygon edited="0">
                <wp:start x="21655" y="5590"/>
                <wp:lineTo x="15026" y="2829"/>
                <wp:lineTo x="1768" y="2829"/>
                <wp:lineTo x="1768" y="13871"/>
                <wp:lineTo x="8397" y="19392"/>
                <wp:lineTo x="17236" y="19392"/>
                <wp:lineTo x="21655" y="16631"/>
                <wp:lineTo x="21655" y="5590"/>
              </wp:wrapPolygon>
            </wp:wrapThrough>
            <wp:docPr id="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48285" cy="19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99C">
        <w:rPr>
          <w:noProof/>
        </w:rPr>
        <w:drawing>
          <wp:anchor distT="0" distB="0" distL="114300" distR="114300" simplePos="0" relativeHeight="251769344" behindDoc="0" locked="0" layoutInCell="1" allowOverlap="1" wp14:anchorId="10DB4C49" wp14:editId="7EFACF66">
            <wp:simplePos x="0" y="0"/>
            <wp:positionH relativeFrom="page">
              <wp:posOffset>3773170</wp:posOffset>
            </wp:positionH>
            <wp:positionV relativeFrom="page">
              <wp:posOffset>6393815</wp:posOffset>
            </wp:positionV>
            <wp:extent cx="256540" cy="205105"/>
            <wp:effectExtent l="0" t="0" r="0" b="0"/>
            <wp:wrapThrough wrapText="bothSides">
              <wp:wrapPolygon edited="0">
                <wp:start x="21573" y="5316"/>
                <wp:lineTo x="15157" y="2642"/>
                <wp:lineTo x="2326" y="2641"/>
                <wp:lineTo x="2326" y="13341"/>
                <wp:lineTo x="8742" y="18691"/>
                <wp:lineTo x="17296" y="18691"/>
                <wp:lineTo x="21573" y="16016"/>
                <wp:lineTo x="21573" y="5316"/>
              </wp:wrapPolygon>
            </wp:wrapThrough>
            <wp:docPr id="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56540" cy="20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99C">
        <w:rPr>
          <w:noProof/>
        </w:rPr>
        <w:drawing>
          <wp:anchor distT="0" distB="0" distL="114300" distR="114300" simplePos="0" relativeHeight="251772416" behindDoc="0" locked="0" layoutInCell="1" allowOverlap="1" wp14:anchorId="03B4FAC8" wp14:editId="737075BE">
            <wp:simplePos x="0" y="0"/>
            <wp:positionH relativeFrom="page">
              <wp:posOffset>3770630</wp:posOffset>
            </wp:positionH>
            <wp:positionV relativeFrom="page">
              <wp:posOffset>6971665</wp:posOffset>
            </wp:positionV>
            <wp:extent cx="256540" cy="205105"/>
            <wp:effectExtent l="0" t="0" r="0" b="0"/>
            <wp:wrapThrough wrapText="bothSides">
              <wp:wrapPolygon edited="0">
                <wp:start x="21573" y="5316"/>
                <wp:lineTo x="15157" y="2642"/>
                <wp:lineTo x="2326" y="2641"/>
                <wp:lineTo x="2326" y="13341"/>
                <wp:lineTo x="8742" y="18691"/>
                <wp:lineTo x="17296" y="18691"/>
                <wp:lineTo x="21573" y="16016"/>
                <wp:lineTo x="21573" y="5316"/>
              </wp:wrapPolygon>
            </wp:wrapThrough>
            <wp:docPr id="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56540" cy="20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F22">
        <w:rPr>
          <w:noProof/>
        </w:rPr>
        <w:drawing>
          <wp:anchor distT="0" distB="0" distL="114300" distR="114300" simplePos="0" relativeHeight="251765248" behindDoc="0" locked="0" layoutInCell="1" allowOverlap="1" wp14:anchorId="27419C03" wp14:editId="34EC7E6A">
            <wp:simplePos x="0" y="0"/>
            <wp:positionH relativeFrom="page">
              <wp:posOffset>3754755</wp:posOffset>
            </wp:positionH>
            <wp:positionV relativeFrom="page">
              <wp:posOffset>5219700</wp:posOffset>
            </wp:positionV>
            <wp:extent cx="256540" cy="205105"/>
            <wp:effectExtent l="0" t="0" r="0" b="0"/>
            <wp:wrapThrough wrapText="bothSides">
              <wp:wrapPolygon edited="0">
                <wp:start x="21573" y="5316"/>
                <wp:lineTo x="15157" y="2642"/>
                <wp:lineTo x="2326" y="2641"/>
                <wp:lineTo x="2326" y="13341"/>
                <wp:lineTo x="8742" y="18691"/>
                <wp:lineTo x="17296" y="18691"/>
                <wp:lineTo x="21573" y="16016"/>
                <wp:lineTo x="21573" y="5316"/>
              </wp:wrapPolygon>
            </wp:wrapThrough>
            <wp:docPr id="2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56540" cy="20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F22">
        <w:rPr>
          <w:noProof/>
        </w:rPr>
        <w:drawing>
          <wp:anchor distT="0" distB="0" distL="114300" distR="114300" simplePos="0" relativeHeight="251767296" behindDoc="0" locked="0" layoutInCell="1" allowOverlap="1" wp14:anchorId="001EC434" wp14:editId="2F4C3BCE">
            <wp:simplePos x="0" y="0"/>
            <wp:positionH relativeFrom="page">
              <wp:posOffset>3762375</wp:posOffset>
            </wp:positionH>
            <wp:positionV relativeFrom="page">
              <wp:posOffset>5811520</wp:posOffset>
            </wp:positionV>
            <wp:extent cx="256540" cy="205105"/>
            <wp:effectExtent l="0" t="0" r="0" b="0"/>
            <wp:wrapThrough wrapText="bothSides">
              <wp:wrapPolygon edited="0">
                <wp:start x="21573" y="5316"/>
                <wp:lineTo x="15157" y="2642"/>
                <wp:lineTo x="2326" y="2641"/>
                <wp:lineTo x="2326" y="13341"/>
                <wp:lineTo x="8742" y="18691"/>
                <wp:lineTo x="17296" y="18691"/>
                <wp:lineTo x="21573" y="16016"/>
                <wp:lineTo x="21573" y="5316"/>
              </wp:wrapPolygon>
            </wp:wrapThrough>
            <wp:docPr id="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16">
                      <a:duotone>
                        <a:schemeClr val="accent4">
                          <a:shade val="45000"/>
                          <a:satMod val="135000"/>
                        </a:schemeClr>
                        <a:prstClr val="white"/>
                      </a:duotone>
                      <a:extLst>
                        <a:ext uri="{28A0092B-C50C-407E-A947-70E740481C1C}">
                          <a14:useLocalDpi xmlns:a14="http://schemas.microsoft.com/office/drawing/2010/main" val="0"/>
                        </a:ext>
                      </a:extLst>
                    </a:blip>
                    <a:srcRect t="2" r="91527" b="95252"/>
                    <a:stretch/>
                  </pic:blipFill>
                  <pic:spPr bwMode="auto">
                    <a:xfrm rot="16200000" flipH="1">
                      <a:off x="0" y="0"/>
                      <a:ext cx="256540" cy="20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882">
        <w:rPr>
          <w:noProof/>
        </w:rPr>
        <mc:AlternateContent>
          <mc:Choice Requires="wps">
            <w:drawing>
              <wp:anchor distT="0" distB="0" distL="114300" distR="114300" simplePos="0" relativeHeight="251709952" behindDoc="0" locked="0" layoutInCell="1" allowOverlap="1" wp14:anchorId="73DD952D" wp14:editId="1309C5E6">
                <wp:simplePos x="0" y="0"/>
                <wp:positionH relativeFrom="page">
                  <wp:posOffset>3818255</wp:posOffset>
                </wp:positionH>
                <wp:positionV relativeFrom="page">
                  <wp:posOffset>3095625</wp:posOffset>
                </wp:positionV>
                <wp:extent cx="3456305" cy="633095"/>
                <wp:effectExtent l="0" t="0" r="0" b="1905"/>
                <wp:wrapTight wrapText="bothSides">
                  <wp:wrapPolygon edited="0">
                    <wp:start x="159" y="0"/>
                    <wp:lineTo x="159" y="20798"/>
                    <wp:lineTo x="21271" y="20798"/>
                    <wp:lineTo x="21271" y="0"/>
                    <wp:lineTo x="159" y="0"/>
                  </wp:wrapPolygon>
                </wp:wrapTight>
                <wp:docPr id="7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6330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3126486E" w14:textId="1DAA72A8" w:rsidR="006F28EC" w:rsidRDefault="006F28EC" w:rsidP="00DD2751">
                            <w:pPr>
                              <w:pStyle w:val="Heading2"/>
                            </w:pPr>
                            <w:r>
                              <w:t xml:space="preserve">December Meet Results!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300.65pt;margin-top:243.75pt;width:272.15pt;height:49.8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" filled="f" fillcolor="#b3cfff" stroked="f" strokecolor="#b3cfff" strokeweight="1.5pt">
                <v:fill color2="#3f80cd" focus="100%" type="gradient">
                  <o:fill v:ext="view" type="gradientUnscaled"/>
                </v:fill>
                <v:textbox inset=",0,,0">
                  <w:txbxContent>
                    <w:p w14:paraId="3126486E" w14:textId="1DAA72A8" w:rsidR="006F28EC" w:rsidRDefault="006F28EC" w:rsidP="00DD2751">
                      <w:pPr>
                        <w:pStyle w:val="Heading2"/>
                      </w:pPr>
                      <w:r>
                        <w:t xml:space="preserve">December Meet Results! </w:t>
                      </w:r>
                    </w:p>
                  </w:txbxContent>
                </v:textbox>
                <w10:wrap type="tight" anchorx="page" anchory="page"/>
              </v:shape>
            </w:pict>
          </mc:Fallback>
        </mc:AlternateContent>
      </w:r>
      <w:r w:rsidR="0022356F">
        <w:rPr>
          <w:noProof/>
        </w:rPr>
        <mc:AlternateContent>
          <mc:Choice Requires="wpg">
            <w:drawing>
              <wp:anchor distT="0" distB="0" distL="114300" distR="114300" simplePos="0" relativeHeight="251642368" behindDoc="0" locked="0" layoutInCell="1" allowOverlap="1" wp14:anchorId="003A1A35" wp14:editId="66D1B20F">
                <wp:simplePos x="0" y="0"/>
                <wp:positionH relativeFrom="page">
                  <wp:posOffset>3834130</wp:posOffset>
                </wp:positionH>
                <wp:positionV relativeFrom="page">
                  <wp:posOffset>1069340</wp:posOffset>
                </wp:positionV>
                <wp:extent cx="3388995" cy="1997075"/>
                <wp:effectExtent l="0" t="0" r="0" b="9525"/>
                <wp:wrapThrough wrapText="bothSides">
                  <wp:wrapPolygon edited="0">
                    <wp:start x="162" y="0"/>
                    <wp:lineTo x="162" y="21428"/>
                    <wp:lineTo x="21207" y="21428"/>
                    <wp:lineTo x="21207" y="0"/>
                    <wp:lineTo x="162" y="0"/>
                  </wp:wrapPolygon>
                </wp:wrapThrough>
                <wp:docPr id="236" name="Group 236"/>
                <wp:cNvGraphicFramePr/>
                <a:graphic xmlns:a="http://schemas.openxmlformats.org/drawingml/2006/main">
                  <a:graphicData uri="http://schemas.microsoft.com/office/word/2010/wordprocessingGroup">
                    <wpg:wgp>
                      <wpg:cNvGrpSpPr/>
                      <wpg:grpSpPr>
                        <a:xfrm>
                          <a:off x="0" y="0"/>
                          <a:ext cx="3388995" cy="1997075"/>
                          <a:chOff x="0" y="0"/>
                          <a:chExt cx="3388995" cy="1997075"/>
                        </a:xfrm>
                        <a:extLst>
                          <a:ext uri="{0CCBE362-F206-4b92-989A-16890622DB6E}">
                            <ma14:wrappingTextBoxFlag xmlns:ma14="http://schemas.microsoft.com/office/mac/drawingml/2011/main" val="1"/>
                          </a:ext>
                        </a:extLst>
                      </wpg:grpSpPr>
                      <wps:wsp>
                        <wps:cNvPr id="896" name="Text Box 163"/>
                        <wps:cNvSpPr txBox="1">
                          <a:spLocks noChangeArrowheads="1"/>
                        </wps:cNvSpPr>
                        <wps:spPr bwMode="auto">
                          <a:xfrm>
                            <a:off x="0" y="0"/>
                            <a:ext cx="3388995" cy="199580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28" name="Text Box 228"/>
                        <wps:cNvSpPr txBox="1"/>
                        <wps:spPr>
                          <a:xfrm>
                            <a:off x="91440" y="0"/>
                            <a:ext cx="3206115" cy="258445"/>
                          </a:xfrm>
                          <a:prstGeom prst="rect">
                            <a:avLst/>
                          </a:prstGeom>
                          <a:noFill/>
                          <a:ln>
                            <a:noFill/>
                          </a:ln>
                          <a:effectLst/>
                          <a:extLst>
                            <a:ext uri="{C572A759-6A51-4108-AA02-DFA0A04FC94B}">
                              <ma14:wrappingTextBoxFlag xmlns:ma14="http://schemas.microsoft.com/office/mac/drawingml/2011/main"/>
                            </a:ext>
                          </a:extLst>
                        </wps:spPr>
                        <wps:txbx id="23">
                          <w:txbxContent>
                            <w:p w14:paraId="2D2D74AE" w14:textId="34BDA1F2" w:rsidR="006F28EC" w:rsidRDefault="006F28EC" w:rsidP="00607D1E">
                              <w:pPr>
                                <w:pStyle w:val="BodyText"/>
                                <w:numPr>
                                  <w:ilvl w:val="0"/>
                                  <w:numId w:val="12"/>
                                </w:numPr>
                              </w:pPr>
                              <w:r>
                                <w:t>Sunday January 12</w:t>
                              </w:r>
                              <w:r w:rsidRPr="00607D1E">
                                <w:rPr>
                                  <w:vertAlign w:val="superscript"/>
                                </w:rPr>
                                <w:t>th</w:t>
                              </w:r>
                              <w:r>
                                <w:t>:  Cheer competition in Mattoon, Illinois</w:t>
                              </w:r>
                            </w:p>
                            <w:p w14:paraId="2F24E04C" w14:textId="708EF302" w:rsidR="006F28EC" w:rsidRDefault="006F28EC" w:rsidP="00607D1E">
                              <w:pPr>
                                <w:pStyle w:val="BodyText"/>
                                <w:numPr>
                                  <w:ilvl w:val="0"/>
                                  <w:numId w:val="12"/>
                                </w:numPr>
                              </w:pPr>
                              <w:r>
                                <w:t>Sunday January 26</w:t>
                              </w:r>
                              <w:r w:rsidRPr="00607D1E">
                                <w:rPr>
                                  <w:vertAlign w:val="superscript"/>
                                </w:rPr>
                                <w:t>th</w:t>
                              </w:r>
                              <w:r>
                                <w:t>:  Cheer competition in Effingham, Illinois</w:t>
                              </w:r>
                            </w:p>
                            <w:p w14:paraId="4C40E49B" w14:textId="678641B8" w:rsidR="006F28EC" w:rsidRDefault="006F28EC" w:rsidP="00607D1E">
                              <w:pPr>
                                <w:pStyle w:val="BodyText"/>
                                <w:numPr>
                                  <w:ilvl w:val="0"/>
                                  <w:numId w:val="12"/>
                                </w:numPr>
                              </w:pPr>
                              <w:r>
                                <w:t>Sunday January 26</w:t>
                              </w:r>
                              <w:r w:rsidRPr="00607D1E">
                                <w:rPr>
                                  <w:vertAlign w:val="superscript"/>
                                </w:rPr>
                                <w:t>th</w:t>
                              </w:r>
                              <w:r>
                                <w:t>:  USAG Trampoline and Tumbling competition in Dyer, Indiana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91440" y="257175"/>
                            <a:ext cx="3206115" cy="334010"/>
                          </a:xfrm>
                          <a:prstGeom prst="rect">
                            <a:avLst/>
                          </a:prstGeom>
                          <a:noFill/>
                          <a:ln>
                            <a:noFill/>
                          </a:ln>
                          <a:effectLst/>
                          <a:extLst>
                            <a:ext uri="{C572A759-6A51-4108-AA02-DFA0A04FC94B}">
                              <ma14:wrappingTextBoxFlag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589915"/>
                            <a:ext cx="3206115" cy="591185"/>
                          </a:xfrm>
                          <a:prstGeom prst="rect">
                            <a:avLst/>
                          </a:prstGeom>
                          <a:noFill/>
                          <a:ln>
                            <a:noFill/>
                          </a:ln>
                          <a:effectLst/>
                          <a:extLst>
                            <a:ext uri="{C572A759-6A51-4108-AA02-DFA0A04FC94B}">
                              <ma14:wrappingTextBoxFlag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1179830"/>
                            <a:ext cx="3206115" cy="817245"/>
                          </a:xfrm>
                          <a:prstGeom prst="rect">
                            <a:avLst/>
                          </a:prstGeom>
                          <a:noFill/>
                          <a:ln>
                            <a:noFill/>
                          </a:ln>
                          <a:effectLst/>
                          <a:extLst>
                            <a:ext uri="{C572A759-6A51-4108-AA02-DFA0A04FC94B}">
                              <ma14:wrappingTextBoxFlag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6" o:spid="_x0000_s1055" style="position:absolute;margin-left:301.9pt;margin-top:84.2pt;width:266.85pt;height:157.25pt;z-index:251642368;mso-position-horizontal-relative:page;mso-position-vertical-relative:page" coordsize="3388995,1997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" mv:complextextbox="1">
                <v:shape id="_x0000_s1056" type="#_x0000_t202" style="position:absolute;width:3388995;height:1995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cJBxAAA&#10;ANwAAAAPAAAAZHJzL2Rvd25yZXYueG1sRI/disIwFITvhX2HcBa8kTXVi2K7pmURCiLe+PMAh+Zs&#10;G7Y5KU1Wq09vBMHLYWa+YdblaDtxocEbxwoW8wQEce204UbB+VR9rUD4gKyxc0wKbuShLD4ma8y1&#10;u/KBLsfQiAhhn6OCNoQ+l9LXLVn0c9cTR+/XDRZDlEMj9YDXCLedXCZJKi0ajgst9rRpqf47/lsF&#10;1Xi/m12aZpztq1ndVTefmI1S08/x5xtEoDG8w6/2VitYZSk8z8Qj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XCQ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228" o:spid="_x0000_s1057" type="#_x0000_t202" style="position:absolute;left:91440;width:3206115;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w:p w14:paraId="2D2D74AE" w14:textId="34BDA1F2" w:rsidR="006F28EC" w:rsidRDefault="006F28EC" w:rsidP="00607D1E">
                        <w:pPr>
                          <w:pStyle w:val="BodyText"/>
                          <w:numPr>
                            <w:ilvl w:val="0"/>
                            <w:numId w:val="12"/>
                          </w:numPr>
                        </w:pPr>
                        <w:r>
                          <w:t>Sunday January 12</w:t>
                        </w:r>
                        <w:r w:rsidRPr="00607D1E">
                          <w:rPr>
                            <w:vertAlign w:val="superscript"/>
                          </w:rPr>
                          <w:t>th</w:t>
                        </w:r>
                        <w:r>
                          <w:t>:  Cheer competition in Mattoon, Illinois</w:t>
                        </w:r>
                      </w:p>
                      <w:p w14:paraId="2F24E04C" w14:textId="708EF302" w:rsidR="006F28EC" w:rsidRDefault="006F28EC" w:rsidP="00607D1E">
                        <w:pPr>
                          <w:pStyle w:val="BodyText"/>
                          <w:numPr>
                            <w:ilvl w:val="0"/>
                            <w:numId w:val="12"/>
                          </w:numPr>
                        </w:pPr>
                        <w:r>
                          <w:t>Sunday January 26</w:t>
                        </w:r>
                        <w:r w:rsidRPr="00607D1E">
                          <w:rPr>
                            <w:vertAlign w:val="superscript"/>
                          </w:rPr>
                          <w:t>th</w:t>
                        </w:r>
                        <w:r>
                          <w:t>:  Cheer competition in Effingham, Illinois</w:t>
                        </w:r>
                      </w:p>
                      <w:p w14:paraId="4C40E49B" w14:textId="678641B8" w:rsidR="006F28EC" w:rsidRDefault="006F28EC" w:rsidP="00607D1E">
                        <w:pPr>
                          <w:pStyle w:val="BodyText"/>
                          <w:numPr>
                            <w:ilvl w:val="0"/>
                            <w:numId w:val="12"/>
                          </w:numPr>
                        </w:pPr>
                        <w:r>
                          <w:t>Sunday January 26</w:t>
                        </w:r>
                        <w:r w:rsidRPr="00607D1E">
                          <w:rPr>
                            <w:vertAlign w:val="superscript"/>
                          </w:rPr>
                          <w:t>th</w:t>
                        </w:r>
                        <w:r>
                          <w:t>:  USAG Trampoline and Tumbling competition in Dyer, Indiana</w:t>
                        </w:r>
                      </w:p>
                    </w:txbxContent>
                  </v:textbox>
                </v:shape>
                <v:shape id="Text Box 229" o:spid="_x0000_s1058" type="#_x0000_t202" style="position:absolute;left:91440;top:257175;width:320611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1" inset="0,0,0,0">
                    <w:txbxContent/>
                  </v:textbox>
                </v:shape>
                <v:shape id="Text Box 231" o:spid="_x0000_s1059" type="#_x0000_t202" style="position:absolute;left:91440;top:589915;width:3206115;height:591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4" inset="0,0,0,0">
                    <w:txbxContent/>
                  </v:textbox>
                </v:shape>
                <v:shape id="Text Box 234" o:spid="_x0000_s1060" type="#_x0000_t202" style="position:absolute;left:91440;top:1179830;width:3206115;height:817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inset="0,0,0,0">
                    <w:txbxContent/>
                  </v:textbox>
                </v:shape>
                <w10:wrap type="through" anchorx="page" anchory="page"/>
              </v:group>
            </w:pict>
          </mc:Fallback>
        </mc:AlternateContent>
      </w:r>
      <w:r w:rsidR="00D13882">
        <w:rPr>
          <w:noProof/>
        </w:rPr>
        <mc:AlternateContent>
          <mc:Choice Requires="wps">
            <w:drawing>
              <wp:anchor distT="0" distB="0" distL="114300" distR="114300" simplePos="0" relativeHeight="251698688" behindDoc="0" locked="0" layoutInCell="1" allowOverlap="1" wp14:anchorId="375E420F" wp14:editId="5E18B079">
                <wp:simplePos x="0" y="0"/>
                <wp:positionH relativeFrom="page">
                  <wp:posOffset>3818255</wp:posOffset>
                </wp:positionH>
                <wp:positionV relativeFrom="page">
                  <wp:posOffset>661670</wp:posOffset>
                </wp:positionV>
                <wp:extent cx="3141345" cy="407670"/>
                <wp:effectExtent l="0" t="0" r="0" b="24130"/>
                <wp:wrapTight wrapText="bothSides">
                  <wp:wrapPolygon edited="0">
                    <wp:start x="175" y="0"/>
                    <wp:lineTo x="175" y="21533"/>
                    <wp:lineTo x="21133" y="21533"/>
                    <wp:lineTo x="21307" y="0"/>
                    <wp:lineTo x="175" y="0"/>
                  </wp:wrapPolygon>
                </wp:wrapTight>
                <wp:docPr id="7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4076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ED54D08" w14:textId="6344820E" w:rsidR="006F28EC" w:rsidRDefault="006F28EC" w:rsidP="00507F67">
                            <w:pPr>
                              <w:pStyle w:val="Heading2"/>
                            </w:pPr>
                            <w:r>
                              <w:t>Upcoming Competitions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300.65pt;margin-top:52.1pt;width:247.35pt;height:32.1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" filled="f" fillcolor="#b3cfff" stroked="f" strokecolor="#b3cfff" strokeweight="1.5pt">
                <v:fill color2="#3f80cd" focus="100%" type="gradient">
                  <o:fill v:ext="view" type="gradientUnscaled"/>
                </v:fill>
                <v:textbox inset=",0,,0">
                  <w:txbxContent>
                    <w:p w14:paraId="2ED54D08" w14:textId="6344820E" w:rsidR="006F28EC" w:rsidRDefault="006F28EC" w:rsidP="00507F67">
                      <w:pPr>
                        <w:pStyle w:val="Heading2"/>
                      </w:pPr>
                      <w:r>
                        <w:t>Upcoming Competitions</w:t>
                      </w:r>
                    </w:p>
                  </w:txbxContent>
                </v:textbox>
                <w10:wrap type="tight" anchorx="page" anchory="page"/>
              </v:shape>
            </w:pict>
          </mc:Fallback>
        </mc:AlternateContent>
      </w:r>
      <w:r w:rsidR="0086131A">
        <w:rPr>
          <w:noProof/>
        </w:rPr>
        <w:drawing>
          <wp:anchor distT="0" distB="0" distL="114300" distR="114300" simplePos="0" relativeHeight="251729408" behindDoc="0" locked="0" layoutInCell="1" allowOverlap="1" wp14:anchorId="33FFDBB7" wp14:editId="7436F648">
            <wp:simplePos x="0" y="0"/>
            <wp:positionH relativeFrom="page">
              <wp:posOffset>822960</wp:posOffset>
            </wp:positionH>
            <wp:positionV relativeFrom="page">
              <wp:posOffset>584200</wp:posOffset>
            </wp:positionV>
            <wp:extent cx="1926590" cy="2164080"/>
            <wp:effectExtent l="279400" t="254000" r="232410" b="274320"/>
            <wp:wrapThrough wrapText="bothSides">
              <wp:wrapPolygon edited="0">
                <wp:start x="21760" y="-2094"/>
                <wp:lineTo x="-2446" y="-2592"/>
                <wp:lineTo x="-2726" y="13639"/>
                <wp:lineTo x="-2106" y="23563"/>
                <wp:lineTo x="738" y="23681"/>
                <wp:lineTo x="1049" y="23186"/>
                <wp:lineTo x="23304" y="22842"/>
                <wp:lineTo x="23513" y="2547"/>
                <wp:lineTo x="22858" y="-1287"/>
                <wp:lineTo x="22898" y="-2047"/>
                <wp:lineTo x="21760" y="-2094"/>
              </wp:wrapPolygon>
            </wp:wrapThrough>
            <wp:docPr id="11" name="Picture 11" descr="Macintosh HD:Users:erinturner:Pictures:Newsletter:m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erinturner:Pictures:Newsletter:missy.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21439687">
                      <a:off x="0" y="0"/>
                      <a:ext cx="1926590" cy="21640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6131A">
        <w:rPr>
          <w:noProof/>
        </w:rPr>
        <w:drawing>
          <wp:anchor distT="0" distB="0" distL="114300" distR="114300" simplePos="0" relativeHeight="251727360" behindDoc="0" locked="0" layoutInCell="1" allowOverlap="1" wp14:anchorId="222586A9" wp14:editId="7B9330AC">
            <wp:simplePos x="0" y="0"/>
            <wp:positionH relativeFrom="page">
              <wp:posOffset>793750</wp:posOffset>
            </wp:positionH>
            <wp:positionV relativeFrom="page">
              <wp:posOffset>558165</wp:posOffset>
            </wp:positionV>
            <wp:extent cx="1926590" cy="2164080"/>
            <wp:effectExtent l="457200" t="406400" r="410210" b="452120"/>
            <wp:wrapThrough wrapText="bothSides">
              <wp:wrapPolygon edited="0">
                <wp:start x="21155" y="-2125"/>
                <wp:lineTo x="4494" y="-5535"/>
                <wp:lineTo x="3326" y="-1614"/>
                <wp:lineTo x="-1629" y="-2784"/>
                <wp:lineTo x="-3415" y="5187"/>
                <wp:lineTo x="-2314" y="5447"/>
                <wp:lineTo x="-3482" y="9368"/>
                <wp:lineTo x="-2381" y="9628"/>
                <wp:lineTo x="-3550" y="13549"/>
                <wp:lineTo x="-2173" y="13874"/>
                <wp:lineTo x="-3342" y="17794"/>
                <wp:lineTo x="-2241" y="18054"/>
                <wp:lineTo x="-2308" y="22235"/>
                <wp:lineTo x="-2049" y="23345"/>
                <wp:lineTo x="-673" y="23670"/>
                <wp:lineTo x="-252" y="23245"/>
                <wp:lineTo x="19780" y="23255"/>
                <wp:lineTo x="23627" y="20229"/>
                <wp:lineTo x="23632" y="-1540"/>
                <wp:lineTo x="21155" y="-2125"/>
              </wp:wrapPolygon>
            </wp:wrapThrough>
            <wp:docPr id="10" name="Picture 10" descr="Macintosh HD:Users:erinturner:Pictures:Newsletter:m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erinturner:Pictures:Newsletter:missy.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20708563">
                      <a:off x="0" y="0"/>
                      <a:ext cx="1926590" cy="21640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6C40">
        <w:rPr>
          <w:noProof/>
        </w:rPr>
        <mc:AlternateContent>
          <mc:Choice Requires="wps">
            <w:drawing>
              <wp:anchor distT="0" distB="0" distL="114300" distR="114300" simplePos="0" relativeHeight="251650560" behindDoc="0" locked="0" layoutInCell="1" allowOverlap="1" wp14:anchorId="23A35870" wp14:editId="58BF34E3">
                <wp:simplePos x="0" y="0"/>
                <wp:positionH relativeFrom="page">
                  <wp:posOffset>640080</wp:posOffset>
                </wp:positionH>
                <wp:positionV relativeFrom="page">
                  <wp:posOffset>4159250</wp:posOffset>
                </wp:positionV>
                <wp:extent cx="3017520" cy="5232400"/>
                <wp:effectExtent l="0" t="0" r="0" b="0"/>
                <wp:wrapThrough wrapText="bothSides">
                  <wp:wrapPolygon edited="0">
                    <wp:start x="182" y="0"/>
                    <wp:lineTo x="182" y="21495"/>
                    <wp:lineTo x="21273" y="21495"/>
                    <wp:lineTo x="21273" y="0"/>
                    <wp:lineTo x="182"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52324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0C59689" w14:textId="2DFC3640" w:rsidR="006F28EC" w:rsidRPr="00692BC7" w:rsidRDefault="006F28EC" w:rsidP="00A050F9">
                            <w:pPr>
                              <w:pStyle w:val="BoxText-Left"/>
                              <w:rPr>
                                <w:sz w:val="24"/>
                              </w:rPr>
                            </w:pPr>
                            <w:r>
                              <w:rPr>
                                <w:sz w:val="24"/>
                              </w:rPr>
                              <w:t>Missy</w:t>
                            </w:r>
                            <w:r w:rsidRPr="00692BC7">
                              <w:rPr>
                                <w:sz w:val="24"/>
                              </w:rPr>
                              <w:t xml:space="preserve"> has been involved in the sport of gymnastics for over 30 years.  Missy was a competitive gymnast in her home state of Minnesota and began coaching when she was 18 years old. She has had extensive training in many different courses and clinics in gymnastics. </w:t>
                            </w:r>
                          </w:p>
                          <w:p w14:paraId="472CE993" w14:textId="77777777" w:rsidR="006F28EC" w:rsidRDefault="006F28EC" w:rsidP="00A050F9">
                            <w:pPr>
                              <w:pStyle w:val="BoxText-Left"/>
                              <w:rPr>
                                <w:sz w:val="24"/>
                              </w:rPr>
                            </w:pPr>
                            <w:r w:rsidRPr="00692BC7">
                              <w:rPr>
                                <w:sz w:val="24"/>
                              </w:rPr>
                              <w:t xml:space="preserve">Missy has been involved in the sport of Trampoline and Tumbling for 12 years as a coach and is certified to judge tumbling.  </w:t>
                            </w:r>
                          </w:p>
                          <w:p w14:paraId="2602DA31" w14:textId="7694A125" w:rsidR="006F28EC" w:rsidRDefault="006F28EC" w:rsidP="00A050F9">
                            <w:pPr>
                              <w:pStyle w:val="BoxText-Left"/>
                              <w:rPr>
                                <w:sz w:val="24"/>
                              </w:rPr>
                            </w:pPr>
                            <w:r>
                              <w:rPr>
                                <w:sz w:val="24"/>
                              </w:rPr>
                              <w:t>Missy coaches the competition team classes but likes to float around to get to know her athletes in every level!</w:t>
                            </w:r>
                          </w:p>
                          <w:p w14:paraId="21098425" w14:textId="584A7542" w:rsidR="006F28EC" w:rsidRPr="00692BC7" w:rsidRDefault="006F28EC" w:rsidP="00A050F9">
                            <w:pPr>
                              <w:pStyle w:val="BoxText-Left"/>
                              <w:rPr>
                                <w:sz w:val="24"/>
                              </w:rPr>
                            </w:pPr>
                            <w:r>
                              <w:rPr>
                                <w:sz w:val="24"/>
                              </w:rPr>
                              <w:t>Missy resides in Humboldt, IL with her husband, Ryan, and their three children, Raea, Braden and Jakob.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2" type="#_x0000_t202" style="position:absolute;margin-left:50.4pt;margin-top:327.5pt;width:237.6pt;height:4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" mv:complextextbox="1" filled="f" fillcolor="#b3cfff" stroked="f" strokecolor="#b3cfff" strokeweight="1.5pt">
                <v:fill color2="#3f80cd" focus="100%" type="gradient">
                  <o:fill v:ext="view" type="gradientUnscaled"/>
                </v:fill>
                <v:textbox inset=",0,,0">
                  <w:txbxContent>
                    <w:p w14:paraId="50C59689" w14:textId="2DFC3640" w:rsidR="006F28EC" w:rsidRPr="00692BC7" w:rsidRDefault="006F28EC" w:rsidP="00A050F9">
                      <w:pPr>
                        <w:pStyle w:val="BoxText-Left"/>
                        <w:rPr>
                          <w:sz w:val="24"/>
                        </w:rPr>
                      </w:pPr>
                      <w:r>
                        <w:rPr>
                          <w:sz w:val="24"/>
                        </w:rPr>
                        <w:t>Missy</w:t>
                      </w:r>
                      <w:r w:rsidRPr="00692BC7">
                        <w:rPr>
                          <w:sz w:val="24"/>
                        </w:rPr>
                        <w:t xml:space="preserve"> has been involved in the sport of gymnastics for over 30 years.  Missy was a competitive gymnast in her home state of Minnesota and began coaching when she was 18 years old. She has had extensive training in many different courses and clinics in gymnastics. </w:t>
                      </w:r>
                    </w:p>
                    <w:p w14:paraId="472CE993" w14:textId="77777777" w:rsidR="006F28EC" w:rsidRDefault="006F28EC" w:rsidP="00A050F9">
                      <w:pPr>
                        <w:pStyle w:val="BoxText-Left"/>
                        <w:rPr>
                          <w:sz w:val="24"/>
                        </w:rPr>
                      </w:pPr>
                      <w:r w:rsidRPr="00692BC7">
                        <w:rPr>
                          <w:sz w:val="24"/>
                        </w:rPr>
                        <w:t xml:space="preserve">Missy has been involved in the sport of Trampoline and Tumbling for 12 years as a coach and is certified to judge tumbling.  </w:t>
                      </w:r>
                    </w:p>
                    <w:p w14:paraId="2602DA31" w14:textId="7694A125" w:rsidR="006F28EC" w:rsidRDefault="006F28EC" w:rsidP="00A050F9">
                      <w:pPr>
                        <w:pStyle w:val="BoxText-Left"/>
                        <w:rPr>
                          <w:sz w:val="24"/>
                        </w:rPr>
                      </w:pPr>
                      <w:r>
                        <w:rPr>
                          <w:sz w:val="24"/>
                        </w:rPr>
                        <w:t>Missy coaches the competition team classes but likes to float around to get to know her athletes in every level!</w:t>
                      </w:r>
                    </w:p>
                    <w:p w14:paraId="21098425" w14:textId="584A7542" w:rsidR="006F28EC" w:rsidRPr="00692BC7" w:rsidRDefault="006F28EC" w:rsidP="00A050F9">
                      <w:pPr>
                        <w:pStyle w:val="BoxText-Left"/>
                        <w:rPr>
                          <w:sz w:val="24"/>
                        </w:rPr>
                      </w:pPr>
                      <w:r>
                        <w:rPr>
                          <w:sz w:val="24"/>
                        </w:rPr>
                        <w:t>Missy resides in Humboldt, IL with her husband, Ryan, and their three children, Raea, Braden and Jakob.</w:t>
                      </w:r>
                    </w:p>
                  </w:txbxContent>
                </v:textbox>
                <w10:wrap type="through" anchorx="page" anchory="page"/>
              </v:shape>
            </w:pict>
          </mc:Fallback>
        </mc:AlternateContent>
      </w:r>
      <w:r w:rsidR="00A56C40">
        <w:rPr>
          <w:noProof/>
        </w:rPr>
        <mc:AlternateContent>
          <mc:Choice Requires="wps">
            <w:drawing>
              <wp:anchor distT="0" distB="0" distL="114300" distR="114300" simplePos="0" relativeHeight="251649536" behindDoc="0" locked="0" layoutInCell="1" allowOverlap="1" wp14:anchorId="7207FB1A" wp14:editId="7CB1EAB6">
                <wp:simplePos x="0" y="0"/>
                <wp:positionH relativeFrom="page">
                  <wp:posOffset>640080</wp:posOffset>
                </wp:positionH>
                <wp:positionV relativeFrom="page">
                  <wp:posOffset>3067685</wp:posOffset>
                </wp:positionV>
                <wp:extent cx="3017520" cy="1288415"/>
                <wp:effectExtent l="0" t="0" r="0" b="6985"/>
                <wp:wrapThrough wrapText="bothSides">
                  <wp:wrapPolygon edited="0">
                    <wp:start x="182" y="0"/>
                    <wp:lineTo x="182" y="21291"/>
                    <wp:lineTo x="21273" y="21291"/>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2884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49E6482" w14:textId="77777777" w:rsidR="006F28EC" w:rsidRPr="00F42CD8" w:rsidRDefault="006F28EC" w:rsidP="00F42CD8">
                            <w:pPr>
                              <w:pStyle w:val="Boxheading-medium"/>
                              <w:jc w:val="center"/>
                              <w:rPr>
                                <w:sz w:val="48"/>
                                <w:szCs w:val="48"/>
                              </w:rPr>
                            </w:pPr>
                            <w:r w:rsidRPr="00F42CD8">
                              <w:rPr>
                                <w:sz w:val="48"/>
                                <w:szCs w:val="48"/>
                              </w:rPr>
                              <w:t>Meet the Coach!</w:t>
                            </w:r>
                          </w:p>
                          <w:p w14:paraId="1B827BD0" w14:textId="77777777" w:rsidR="006F28EC" w:rsidRDefault="006F28EC" w:rsidP="00F42CD8">
                            <w:pPr>
                              <w:pStyle w:val="Boxheading-medium"/>
                              <w:jc w:val="center"/>
                            </w:pPr>
                            <w:r>
                              <w:t>Missy Weder</w:t>
                            </w:r>
                          </w:p>
                          <w:p w14:paraId="77D490F5" w14:textId="77777777" w:rsidR="006F28EC" w:rsidRPr="00F42CD8" w:rsidRDefault="006F28EC" w:rsidP="00F42CD8">
                            <w:pPr>
                              <w:pStyle w:val="Boxheading-medium"/>
                              <w:jc w:val="center"/>
                              <w:rPr>
                                <w:sz w:val="32"/>
                                <w:szCs w:val="32"/>
                              </w:rPr>
                            </w:pPr>
                            <w:r w:rsidRPr="00F42CD8">
                              <w:rPr>
                                <w:sz w:val="32"/>
                                <w:szCs w:val="32"/>
                              </w:rPr>
                              <w:t>Gym owner, head coach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3" type="#_x0000_t202" style="position:absolute;margin-left:50.4pt;margin-top:241.55pt;width:237.6pt;height:101.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" filled="f" fillcolor="#b3cfff" stroked="f" strokecolor="#b3cfff" strokeweight="1.5pt">
                <v:fill color2="#3f80cd" focus="100%" type="gradient">
                  <o:fill v:ext="view" type="gradientUnscaled"/>
                </v:fill>
                <v:textbox inset=",0,,0">
                  <w:txbxContent>
                    <w:p w14:paraId="149E6482" w14:textId="77777777" w:rsidR="006F28EC" w:rsidRPr="00F42CD8" w:rsidRDefault="006F28EC" w:rsidP="00F42CD8">
                      <w:pPr>
                        <w:pStyle w:val="Boxheading-medium"/>
                        <w:jc w:val="center"/>
                        <w:rPr>
                          <w:sz w:val="48"/>
                          <w:szCs w:val="48"/>
                        </w:rPr>
                      </w:pPr>
                      <w:r w:rsidRPr="00F42CD8">
                        <w:rPr>
                          <w:sz w:val="48"/>
                          <w:szCs w:val="48"/>
                        </w:rPr>
                        <w:t>Meet the Coach!</w:t>
                      </w:r>
                    </w:p>
                    <w:p w14:paraId="1B827BD0" w14:textId="77777777" w:rsidR="006F28EC" w:rsidRDefault="006F28EC" w:rsidP="00F42CD8">
                      <w:pPr>
                        <w:pStyle w:val="Boxheading-medium"/>
                        <w:jc w:val="center"/>
                      </w:pPr>
                      <w:r>
                        <w:t>Missy Weder</w:t>
                      </w:r>
                    </w:p>
                    <w:p w14:paraId="77D490F5" w14:textId="77777777" w:rsidR="006F28EC" w:rsidRPr="00F42CD8" w:rsidRDefault="006F28EC" w:rsidP="00F42CD8">
                      <w:pPr>
                        <w:pStyle w:val="Boxheading-medium"/>
                        <w:jc w:val="center"/>
                        <w:rPr>
                          <w:sz w:val="32"/>
                          <w:szCs w:val="32"/>
                        </w:rPr>
                      </w:pPr>
                      <w:r w:rsidRPr="00F42CD8">
                        <w:rPr>
                          <w:sz w:val="32"/>
                          <w:szCs w:val="32"/>
                        </w:rPr>
                        <w:t>Gym owner, head coach</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25984" behindDoc="0" locked="0" layoutInCell="1" allowOverlap="1" wp14:anchorId="55A06A55" wp14:editId="6311FD33">
                <wp:simplePos x="0" y="0"/>
                <wp:positionH relativeFrom="page">
                  <wp:posOffset>548640</wp:posOffset>
                </wp:positionH>
                <wp:positionV relativeFrom="page">
                  <wp:posOffset>2880360</wp:posOffset>
                </wp:positionV>
                <wp:extent cx="3200400" cy="6629400"/>
                <wp:effectExtent l="2540" t="0" r="0" b="254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294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" fillcolor="#8fd9fb [3205]" stroked="f" strokecolor="#b3cfff" strokeweight="1.5pt">
                <v:shadow opacity="42597f" mv:blur="38100f" offset="0,2pt"/>
                <v:textbox inset=",7.2pt,,7.2pt"/>
                <w10:wrap anchorx="page" anchory="page"/>
              </v:rect>
            </w:pict>
          </mc:Fallback>
        </mc:AlternateContent>
      </w:r>
    </w:p>
    <w:p w14:paraId="0542FBCA" w14:textId="3D352F34" w:rsidR="00DB089A" w:rsidRDefault="00870934" w:rsidP="00A050F9">
      <w:r>
        <w:rPr>
          <w:noProof/>
        </w:rPr>
        <w:lastRenderedPageBreak/>
        <w:drawing>
          <wp:anchor distT="0" distB="0" distL="114300" distR="114300" simplePos="0" relativeHeight="251722240" behindDoc="0" locked="0" layoutInCell="1" allowOverlap="1" wp14:anchorId="08F2CFFF" wp14:editId="10CA0B17">
            <wp:simplePos x="0" y="0"/>
            <wp:positionH relativeFrom="page">
              <wp:posOffset>1054735</wp:posOffset>
            </wp:positionH>
            <wp:positionV relativeFrom="page">
              <wp:posOffset>3110230</wp:posOffset>
            </wp:positionV>
            <wp:extent cx="1948180" cy="1794510"/>
            <wp:effectExtent l="660400" t="203200" r="185420" b="237490"/>
            <wp:wrapThrough wrapText="bothSides">
              <wp:wrapPolygon edited="0">
                <wp:start x="-1577" y="-1639"/>
                <wp:lineTo x="-1550" y="13675"/>
                <wp:lineTo x="-7171" y="14053"/>
                <wp:lineTo x="-6701" y="22292"/>
                <wp:lineTo x="-2679" y="23553"/>
                <wp:lineTo x="8616" y="23713"/>
                <wp:lineTo x="8932" y="24304"/>
                <wp:lineTo x="21862" y="23435"/>
                <wp:lineTo x="22899" y="21833"/>
                <wp:lineTo x="22753" y="-518"/>
                <wp:lineTo x="14479" y="-2106"/>
                <wp:lineTo x="3764" y="-1998"/>
                <wp:lineTo x="-1577" y="-1639"/>
              </wp:wrapPolygon>
            </wp:wrapThrough>
            <wp:docPr id="5" name="Picture 5" descr="Macintosh HD:Users:erinturner:Pictures:Newsletter:flyersat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erinturner:Pictures:Newsletter:flyersatgym.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534" t="14824" r="3534" b="16061"/>
                    <a:stretch/>
                  </pic:blipFill>
                  <pic:spPr bwMode="auto">
                    <a:xfrm rot="212639">
                      <a:off x="0" y="0"/>
                      <a:ext cx="1948180" cy="17945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696" behindDoc="0" locked="0" layoutInCell="1" allowOverlap="1" wp14:anchorId="2865BB7A" wp14:editId="04A1B10A">
                <wp:simplePos x="0" y="0"/>
                <wp:positionH relativeFrom="page">
                  <wp:posOffset>533400</wp:posOffset>
                </wp:positionH>
                <wp:positionV relativeFrom="page">
                  <wp:posOffset>5111750</wp:posOffset>
                </wp:positionV>
                <wp:extent cx="3124200" cy="463550"/>
                <wp:effectExtent l="0" t="0" r="0" b="0"/>
                <wp:wrapThrough wrapText="bothSides">
                  <wp:wrapPolygon edited="0">
                    <wp:start x="176" y="0"/>
                    <wp:lineTo x="176" y="20121"/>
                    <wp:lineTo x="21249" y="20121"/>
                    <wp:lineTo x="21249" y="0"/>
                    <wp:lineTo x="176" y="0"/>
                  </wp:wrapPolygon>
                </wp:wrapThrough>
                <wp:docPr id="21" name="Text Box 21"/>
                <wp:cNvGraphicFramePr/>
                <a:graphic xmlns:a="http://schemas.openxmlformats.org/drawingml/2006/main">
                  <a:graphicData uri="http://schemas.microsoft.com/office/word/2010/wordprocessingShape">
                    <wps:wsp>
                      <wps:cNvSpPr txBox="1"/>
                      <wps:spPr>
                        <a:xfrm>
                          <a:off x="0" y="0"/>
                          <a:ext cx="3124200" cy="463550"/>
                        </a:xfrm>
                        <a:prstGeom prst="rect">
                          <a:avLst/>
                        </a:prstGeom>
                        <a:noFill/>
                        <a:ln>
                          <a:noFill/>
                        </a:ln>
                        <a:effectLst/>
                        <a:extLst>
                          <a:ext uri="{C572A759-6A51-4108-AA02-DFA0A04FC94B}">
                            <ma14:wrappingTextBoxFlag xmlns:ma14="http://schemas.microsoft.com/office/mac/drawingml/2011/main" val="1"/>
                          </a:ext>
                        </a:extLst>
                      </wps:spPr>
                      <wps:txbx>
                        <w:txbxContent>
                          <w:p w14:paraId="7CFB418D" w14:textId="20DCDF94" w:rsidR="006F28EC" w:rsidRPr="00636DCD" w:rsidRDefault="006F28EC" w:rsidP="00FD0C5D">
                            <w:pPr>
                              <w:pStyle w:val="Heading2"/>
                            </w:pPr>
                            <w:r>
                              <w:t>Sick Kid?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4" type="#_x0000_t202" style="position:absolute;margin-left:42pt;margin-top:402.5pt;width:246pt;height:36.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" mv:complextextbox="1" filled="f" stroked="f">
                <v:textbox>
                  <w:txbxContent>
                    <w:p w14:paraId="7CFB418D" w14:textId="20DCDF94" w:rsidR="006F28EC" w:rsidRPr="00636DCD" w:rsidRDefault="006F28EC" w:rsidP="00FD0C5D">
                      <w:pPr>
                        <w:pStyle w:val="Heading2"/>
                      </w:pPr>
                      <w:r>
                        <w:t>Sick Kid?</w:t>
                      </w:r>
                    </w:p>
                  </w:txbxContent>
                </v:textbox>
                <w10:wrap type="through" anchorx="page" anchory="page"/>
              </v:shape>
            </w:pict>
          </mc:Fallback>
        </mc:AlternateContent>
      </w:r>
      <w:r w:rsidR="0022356F">
        <w:rPr>
          <w:noProof/>
        </w:rPr>
        <mc:AlternateContent>
          <mc:Choice Requires="wpg">
            <w:drawing>
              <wp:anchor distT="0" distB="0" distL="114300" distR="114300" simplePos="1" relativeHeight="251742720" behindDoc="0" locked="0" layoutInCell="1" allowOverlap="1" wp14:anchorId="3C60BC87" wp14:editId="3AFD2FD3">
                <wp:simplePos x="546100" y="5473700"/>
                <wp:positionH relativeFrom="page">
                  <wp:posOffset>546100</wp:posOffset>
                </wp:positionH>
                <wp:positionV relativeFrom="page">
                  <wp:posOffset>5473700</wp:posOffset>
                </wp:positionV>
                <wp:extent cx="3276600" cy="2692400"/>
                <wp:effectExtent l="0" t="0" r="0" b="0"/>
                <wp:wrapThrough wrapText="bothSides">
                  <wp:wrapPolygon edited="0">
                    <wp:start x="167" y="0"/>
                    <wp:lineTo x="167" y="21396"/>
                    <wp:lineTo x="21265" y="21396"/>
                    <wp:lineTo x="21265" y="0"/>
                    <wp:lineTo x="167" y="0"/>
                  </wp:wrapPolygon>
                </wp:wrapThrough>
                <wp:docPr id="245" name="Group 245"/>
                <wp:cNvGraphicFramePr/>
                <a:graphic xmlns:a="http://schemas.openxmlformats.org/drawingml/2006/main">
                  <a:graphicData uri="http://schemas.microsoft.com/office/word/2010/wordprocessingGroup">
                    <wpg:wgp>
                      <wpg:cNvGrpSpPr/>
                      <wpg:grpSpPr>
                        <a:xfrm>
                          <a:off x="0" y="0"/>
                          <a:ext cx="3276600" cy="2692400"/>
                          <a:chOff x="0" y="0"/>
                          <a:chExt cx="3276600" cy="2692400"/>
                        </a:xfrm>
                        <a:extLst>
                          <a:ext uri="{0CCBE362-F206-4b92-989A-16890622DB6E}">
                            <ma14:wrappingTextBoxFlag xmlns:ma14="http://schemas.microsoft.com/office/mac/drawingml/2011/main" val="1"/>
                          </a:ext>
                        </a:extLst>
                      </wpg:grpSpPr>
                      <wps:wsp>
                        <wps:cNvPr id="22" name="Text Box 22"/>
                        <wps:cNvSpPr txBox="1"/>
                        <wps:spPr>
                          <a:xfrm>
                            <a:off x="0" y="0"/>
                            <a:ext cx="3276600" cy="2692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91440" y="45720"/>
                            <a:ext cx="3093720" cy="2313305"/>
                          </a:xfrm>
                          <a:prstGeom prst="rect">
                            <a:avLst/>
                          </a:prstGeom>
                          <a:noFill/>
                          <a:ln>
                            <a:noFill/>
                          </a:ln>
                          <a:effectLst/>
                          <a:extLst>
                            <a:ext uri="{C572A759-6A51-4108-AA02-DFA0A04FC94B}">
                              <ma14:wrappingTextBoxFlag xmlns:ma14="http://schemas.microsoft.com/office/mac/drawingml/2011/main"/>
                            </a:ext>
                          </a:extLst>
                        </wps:spPr>
                        <wps:txbx id="28">
                          <w:txbxContent>
                            <w:p w14:paraId="2E410338" w14:textId="1BD13FD1" w:rsidR="006F28EC" w:rsidRPr="00FD0C5D" w:rsidRDefault="006F28EC" w:rsidP="00FD0C5D">
                              <w:pPr>
                                <w:spacing w:line="360" w:lineRule="auto"/>
                                <w:rPr>
                                  <w:sz w:val="22"/>
                                  <w:szCs w:val="22"/>
                                </w:rPr>
                              </w:pPr>
                              <w:r w:rsidRPr="00FD0C5D">
                                <w:rPr>
                                  <w:sz w:val="22"/>
                                  <w:szCs w:val="22"/>
                                </w:rPr>
                                <w:t>It’s flu season!  If your child is sick on tumbling day, please use your best judgment as whether to bring him or her to class.  Definite no-no’s include the infamous green runny nose and recent or current fever.  We know some kids don’t like to miss class but we are more than happy to offer make-ups in an available class of the same level.  To arrange a make-up, see your child’s teacher or call 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2357755"/>
                            <a:ext cx="1445260" cy="25844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5" o:spid="_x0000_s1065" style="position:absolute;margin-left:43pt;margin-top:431pt;width:258pt;height:212pt;z-index:251742720;mso-position-horizontal-relative:page;mso-position-vertical-relative:page" coordsize="3276600,269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" mv:complextextbox="1">
                <v:shape id="Text Box 22" o:spid="_x0000_s1066" type="#_x0000_t202" style="position:absolute;width:3276600;height:269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DEuxQAA&#10;ANsAAAAPAAAAZHJzL2Rvd25yZXYueG1sRI9Ba8JAFITvQv/D8gq96cYc2hBdQy219KCoSQ89PrLP&#10;JDT7NmTXJP33bqHgcZiZb5h1NplWDNS7xrKC5SICQVxa3XCl4KvYzRMQziNrbC2Tgl9ykG0eZmtM&#10;tR35TEPuKxEg7FJUUHvfpVK6siaDbmE74uBdbG/QB9lXUvc4BrhpZRxFz9Jgw2Ghxo7eaip/8qtR&#10;QPvJFIfk5d0ft5eP6Ds5jXtdKfX0OL2uQHia/D383/7UCuIY/r6EH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MMS7FAAAA2wAAAA8AAAAAAAAAAAAAAAAAlwIAAGRycy9k&#10;b3ducmV2LnhtbFBLBQYAAAAABAAEAPUAAACJAwAAAAA=&#10;" mv:complextextbox="1" filled="f" stroked="f"/>
                <v:shape id="Text Box 237" o:spid="_x0000_s1067" type="#_x0000_t202" style="position:absolute;left:91440;top:45720;width:3093720;height:2313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w:p w14:paraId="2E410338" w14:textId="1BD13FD1" w:rsidR="006F28EC" w:rsidRPr="00FD0C5D" w:rsidRDefault="006F28EC" w:rsidP="00FD0C5D">
                        <w:pPr>
                          <w:spacing w:line="360" w:lineRule="auto"/>
                          <w:rPr>
                            <w:sz w:val="22"/>
                            <w:szCs w:val="22"/>
                          </w:rPr>
                        </w:pPr>
                        <w:r w:rsidRPr="00FD0C5D">
                          <w:rPr>
                            <w:sz w:val="22"/>
                            <w:szCs w:val="22"/>
                          </w:rPr>
                          <w:t>It’s flu season!  If your child is sick on tumbling day, please use your best judgment as whether to bring him or her to class.  Definite no-no’s include the infamous green runny nose and recent or current fever.  We know some kids don’t like to miss class but we are more than happy to offer make-ups in an available class of the same level.  To arrange a make-up, see your child’s teacher or call us!</w:t>
                        </w:r>
                      </w:p>
                    </w:txbxContent>
                  </v:textbox>
                </v:shape>
                <v:shape id="Text Box 238" o:spid="_x0000_s1068" type="#_x0000_t202" style="position:absolute;left:91440;top:2357755;width:1445260;height:258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inset="0,0,0,0">
                    <w:txbxContent/>
                  </v:textbox>
                </v:shape>
                <w10:wrap type="through" anchorx="page" anchory="page"/>
              </v:group>
            </w:pict>
          </mc:Fallback>
        </mc:AlternateContent>
      </w:r>
      <w:r>
        <w:rPr>
          <w:noProof/>
        </w:rPr>
        <w:drawing>
          <wp:anchor distT="0" distB="0" distL="114300" distR="114300" simplePos="0" relativeHeight="251781632" behindDoc="0" locked="0" layoutInCell="1" allowOverlap="1" wp14:anchorId="26F4C1B8" wp14:editId="19CFF73B">
            <wp:simplePos x="0" y="0"/>
            <wp:positionH relativeFrom="page">
              <wp:posOffset>2197100</wp:posOffset>
            </wp:positionH>
            <wp:positionV relativeFrom="page">
              <wp:posOffset>7959090</wp:posOffset>
            </wp:positionV>
            <wp:extent cx="3403600" cy="1057275"/>
            <wp:effectExtent l="0" t="0" r="0" b="9525"/>
            <wp:wrapThrough wrapText="bothSides">
              <wp:wrapPolygon edited="0">
                <wp:start x="0" y="0"/>
                <wp:lineTo x="0" y="21276"/>
                <wp:lineTo x="21439" y="21276"/>
                <wp:lineTo x="21439" y="0"/>
                <wp:lineTo x="0" y="0"/>
              </wp:wrapPolygon>
            </wp:wrapThrough>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29230"/>
                    <a:stretch/>
                  </pic:blipFill>
                  <pic:spPr bwMode="auto">
                    <a:xfrm>
                      <a:off x="0" y="0"/>
                      <a:ext cx="340360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816" behindDoc="0" locked="0" layoutInCell="1" allowOverlap="1" wp14:anchorId="006CDD8A" wp14:editId="5A4C62FB">
                <wp:simplePos x="0" y="0"/>
                <wp:positionH relativeFrom="page">
                  <wp:posOffset>2184400</wp:posOffset>
                </wp:positionH>
                <wp:positionV relativeFrom="page">
                  <wp:posOffset>9016365</wp:posOffset>
                </wp:positionV>
                <wp:extent cx="3403600" cy="368935"/>
                <wp:effectExtent l="0" t="0" r="0" b="12065"/>
                <wp:wrapThrough wrapText="bothSides">
                  <wp:wrapPolygon edited="0">
                    <wp:start x="161" y="0"/>
                    <wp:lineTo x="161" y="20819"/>
                    <wp:lineTo x="21278" y="20819"/>
                    <wp:lineTo x="21278" y="0"/>
                    <wp:lineTo x="161" y="0"/>
                  </wp:wrapPolygon>
                </wp:wrapThrough>
                <wp:docPr id="25" name="Text Box 25"/>
                <wp:cNvGraphicFramePr/>
                <a:graphic xmlns:a="http://schemas.openxmlformats.org/drawingml/2006/main">
                  <a:graphicData uri="http://schemas.microsoft.com/office/word/2010/wordprocessingShape">
                    <wps:wsp>
                      <wps:cNvSpPr txBox="1"/>
                      <wps:spPr>
                        <a:xfrm>
                          <a:off x="0" y="0"/>
                          <a:ext cx="3403600" cy="3689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222640" w14:textId="425C475C" w:rsidR="006F28EC" w:rsidRPr="006C6E7C" w:rsidRDefault="006F28EC" w:rsidP="006C6E7C">
                            <w:pPr>
                              <w:rPr>
                                <w:rFonts w:ascii="Arial Black" w:hAnsi="Arial Black"/>
                                <w:sz w:val="28"/>
                                <w:szCs w:val="28"/>
                              </w:rPr>
                            </w:pPr>
                            <w:r>
                              <w:rPr>
                                <w:rFonts w:ascii="Arial Black" w:hAnsi="Arial Black"/>
                                <w:sz w:val="28"/>
                                <w:szCs w:val="28"/>
                              </w:rPr>
                              <w:t xml:space="preserve">     Eat</w:t>
                            </w:r>
                            <w:r>
                              <w:rPr>
                                <w:rFonts w:ascii="Arial Black" w:hAnsi="Arial Black"/>
                                <w:sz w:val="28"/>
                                <w:szCs w:val="28"/>
                              </w:rPr>
                              <w:tab/>
                              <w:t xml:space="preserve">       Sleep</w:t>
                            </w:r>
                            <w:r>
                              <w:rPr>
                                <w:rFonts w:ascii="Arial Black" w:hAnsi="Arial Black"/>
                                <w:sz w:val="28"/>
                                <w:szCs w:val="28"/>
                              </w:rPr>
                              <w:tab/>
                              <w:t xml:space="preserve">  </w:t>
                            </w:r>
                            <w:r w:rsidRPr="006C6E7C">
                              <w:rPr>
                                <w:rFonts w:ascii="Arial Black" w:hAnsi="Arial Black"/>
                                <w:sz w:val="28"/>
                                <w:szCs w:val="28"/>
                              </w:rPr>
                              <w:t>Tumble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69" type="#_x0000_t202" style="position:absolute;margin-left:172pt;margin-top:709.95pt;width:268pt;height:29.05pt;z-index:251746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" mv:complextextbox="1" filled="f" stroked="f">
                <v:textbox>
                  <w:txbxContent>
                    <w:p w14:paraId="16222640" w14:textId="425C475C" w:rsidR="006F28EC" w:rsidRPr="006C6E7C" w:rsidRDefault="006F28EC" w:rsidP="006C6E7C">
                      <w:pPr>
                        <w:rPr>
                          <w:rFonts w:ascii="Arial Black" w:hAnsi="Arial Black"/>
                          <w:sz w:val="28"/>
                          <w:szCs w:val="28"/>
                        </w:rPr>
                      </w:pPr>
                      <w:r>
                        <w:rPr>
                          <w:rFonts w:ascii="Arial Black" w:hAnsi="Arial Black"/>
                          <w:sz w:val="28"/>
                          <w:szCs w:val="28"/>
                        </w:rPr>
                        <w:t xml:space="preserve">     Eat</w:t>
                      </w:r>
                      <w:r>
                        <w:rPr>
                          <w:rFonts w:ascii="Arial Black" w:hAnsi="Arial Black"/>
                          <w:sz w:val="28"/>
                          <w:szCs w:val="28"/>
                        </w:rPr>
                        <w:tab/>
                        <w:t xml:space="preserve">       Sleep</w:t>
                      </w:r>
                      <w:r>
                        <w:rPr>
                          <w:rFonts w:ascii="Arial Black" w:hAnsi="Arial Black"/>
                          <w:sz w:val="28"/>
                          <w:szCs w:val="28"/>
                        </w:rPr>
                        <w:tab/>
                        <w:t xml:space="preserve">  </w:t>
                      </w:r>
                      <w:r w:rsidRPr="006C6E7C">
                        <w:rPr>
                          <w:rFonts w:ascii="Arial Black" w:hAnsi="Arial Black"/>
                          <w:sz w:val="28"/>
                          <w:szCs w:val="28"/>
                        </w:rPr>
                        <w:t>Tumble</w:t>
                      </w:r>
                    </w:p>
                  </w:txbxContent>
                </v:textbox>
                <w10:wrap type="through" anchorx="page" anchory="page"/>
              </v:shape>
            </w:pict>
          </mc:Fallback>
        </mc:AlternateContent>
      </w:r>
      <w:r w:rsidR="007B3F22">
        <w:rPr>
          <w:noProof/>
        </w:rPr>
        <mc:AlternateContent>
          <mc:Choice Requires="wps">
            <w:drawing>
              <wp:anchor distT="0" distB="0" distL="114300" distR="114300" simplePos="0" relativeHeight="251737600" behindDoc="0" locked="0" layoutInCell="1" allowOverlap="1" wp14:anchorId="702DDFC0" wp14:editId="3BB787BD">
                <wp:simplePos x="0" y="0"/>
                <wp:positionH relativeFrom="page">
                  <wp:posOffset>546100</wp:posOffset>
                </wp:positionH>
                <wp:positionV relativeFrom="page">
                  <wp:posOffset>1021715</wp:posOffset>
                </wp:positionV>
                <wp:extent cx="3441700" cy="1987550"/>
                <wp:effectExtent l="0" t="0" r="0" b="0"/>
                <wp:wrapThrough wrapText="bothSides">
                  <wp:wrapPolygon edited="0">
                    <wp:start x="159" y="0"/>
                    <wp:lineTo x="159" y="21255"/>
                    <wp:lineTo x="21201" y="21255"/>
                    <wp:lineTo x="21201" y="0"/>
                    <wp:lineTo x="159" y="0"/>
                  </wp:wrapPolygon>
                </wp:wrapThrough>
                <wp:docPr id="17" name="Text Box 17"/>
                <wp:cNvGraphicFramePr/>
                <a:graphic xmlns:a="http://schemas.openxmlformats.org/drawingml/2006/main">
                  <a:graphicData uri="http://schemas.microsoft.com/office/word/2010/wordprocessingShape">
                    <wps:wsp>
                      <wps:cNvSpPr txBox="1"/>
                      <wps:spPr>
                        <a:xfrm>
                          <a:off x="0" y="0"/>
                          <a:ext cx="3441700" cy="19875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51F39D" w14:textId="52BE339B" w:rsidR="006F28EC" w:rsidRPr="00D65354" w:rsidRDefault="006F28EC" w:rsidP="00D65354">
                            <w:pPr>
                              <w:spacing w:line="360" w:lineRule="auto"/>
                              <w:rPr>
                                <w:sz w:val="22"/>
                                <w:szCs w:val="22"/>
                              </w:rPr>
                            </w:pPr>
                            <w:r>
                              <w:rPr>
                                <w:sz w:val="22"/>
                                <w:szCs w:val="22"/>
                              </w:rPr>
                              <w:t>We will be hosting a pizza party for Top Star members on Friday, January 24</w:t>
                            </w:r>
                            <w:r w:rsidRPr="00D13882">
                              <w:rPr>
                                <w:sz w:val="22"/>
                                <w:szCs w:val="22"/>
                                <w:vertAlign w:val="superscript"/>
                              </w:rPr>
                              <w:t>th</w:t>
                            </w:r>
                            <w:r>
                              <w:rPr>
                                <w:sz w:val="22"/>
                                <w:szCs w:val="22"/>
                              </w:rPr>
                              <w:t>!  The party will run from 6:00 to 9:00 and will be $15 per child.  If you plan on attending, please sign your child up on the sign-up sheet by the office.  No siblings or friends, Top Star members only please! We look forward to seeing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70" type="#_x0000_t202" style="position:absolute;margin-left:43pt;margin-top:80.45pt;width:271pt;height:156.5pt;z-index:251737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E769YCAAAh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" mv:complextextbox="1" filled="f" stroked="f">
                <v:textbox>
                  <w:txbxContent>
                    <w:p w14:paraId="6C51F39D" w14:textId="52BE339B" w:rsidR="006F28EC" w:rsidRPr="00D65354" w:rsidRDefault="006F28EC" w:rsidP="00D65354">
                      <w:pPr>
                        <w:spacing w:line="360" w:lineRule="auto"/>
                        <w:rPr>
                          <w:sz w:val="22"/>
                          <w:szCs w:val="22"/>
                        </w:rPr>
                      </w:pPr>
                      <w:r>
                        <w:rPr>
                          <w:sz w:val="22"/>
                          <w:szCs w:val="22"/>
                        </w:rPr>
                        <w:t>We will be hosting a pizza party for Top Star members on Friday, January 24</w:t>
                      </w:r>
                      <w:r w:rsidRPr="00D13882">
                        <w:rPr>
                          <w:sz w:val="22"/>
                          <w:szCs w:val="22"/>
                          <w:vertAlign w:val="superscript"/>
                        </w:rPr>
                        <w:t>th</w:t>
                      </w:r>
                      <w:r>
                        <w:rPr>
                          <w:sz w:val="22"/>
                          <w:szCs w:val="22"/>
                        </w:rPr>
                        <w:t>!  The party will run from 6:00 to 9:00 and will be $15 per child.  If you plan on attending, please sign your child up on the sign-up sheet by the office.  No siblings or friends, Top Star members only please! We look forward to seeing you!</w:t>
                      </w:r>
                    </w:p>
                  </w:txbxContent>
                </v:textbox>
                <w10:wrap type="through" anchorx="page" anchory="page"/>
              </v:shape>
            </w:pict>
          </mc:Fallback>
        </mc:AlternateContent>
      </w:r>
      <w:r w:rsidR="007B3F22">
        <w:rPr>
          <w:noProof/>
        </w:rPr>
        <mc:AlternateContent>
          <mc:Choice Requires="wps">
            <w:drawing>
              <wp:anchor distT="0" distB="0" distL="114300" distR="114300" simplePos="0" relativeHeight="251739648" behindDoc="0" locked="0" layoutInCell="1" allowOverlap="1" wp14:anchorId="376A18D8" wp14:editId="18439860">
                <wp:simplePos x="0" y="0"/>
                <wp:positionH relativeFrom="page">
                  <wp:posOffset>533400</wp:posOffset>
                </wp:positionH>
                <wp:positionV relativeFrom="page">
                  <wp:posOffset>659765</wp:posOffset>
                </wp:positionV>
                <wp:extent cx="3429000" cy="394335"/>
                <wp:effectExtent l="0" t="0" r="0" b="12065"/>
                <wp:wrapThrough wrapText="bothSides">
                  <wp:wrapPolygon edited="0">
                    <wp:start x="160" y="0"/>
                    <wp:lineTo x="160" y="20870"/>
                    <wp:lineTo x="21280" y="20870"/>
                    <wp:lineTo x="21280" y="0"/>
                    <wp:lineTo x="160" y="0"/>
                  </wp:wrapPolygon>
                </wp:wrapThrough>
                <wp:docPr id="20" name="Text Box 20"/>
                <wp:cNvGraphicFramePr/>
                <a:graphic xmlns:a="http://schemas.openxmlformats.org/drawingml/2006/main">
                  <a:graphicData uri="http://schemas.microsoft.com/office/word/2010/wordprocessingShape">
                    <wps:wsp>
                      <wps:cNvSpPr txBox="1"/>
                      <wps:spPr>
                        <a:xfrm>
                          <a:off x="0" y="0"/>
                          <a:ext cx="3429000" cy="394335"/>
                        </a:xfrm>
                        <a:prstGeom prst="rect">
                          <a:avLst/>
                        </a:prstGeom>
                        <a:noFill/>
                        <a:ln>
                          <a:noFill/>
                        </a:ln>
                        <a:effectLst/>
                        <a:extLst>
                          <a:ext uri="{C572A759-6A51-4108-AA02-DFA0A04FC94B}">
                            <ma14:wrappingTextBoxFlag xmlns:ma14="http://schemas.microsoft.com/office/mac/drawingml/2011/main" val="1"/>
                          </a:ext>
                        </a:extLst>
                      </wps:spPr>
                      <wps:txbx>
                        <w:txbxContent>
                          <w:p w14:paraId="22F0317B" w14:textId="00014931" w:rsidR="006F28EC" w:rsidRPr="0047759D" w:rsidRDefault="006F28EC" w:rsidP="002825CC">
                            <w:pPr>
                              <w:pStyle w:val="Heading2"/>
                              <w:rPr>
                                <w:noProof/>
                              </w:rPr>
                            </w:pPr>
                            <w:r>
                              <w:t>Pizza Party!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71" type="#_x0000_t202" style="position:absolute;margin-left:42pt;margin-top:51.95pt;width:270pt;height:31.0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" mv:complextextbox="1" filled="f" stroked="f">
                <v:textbox>
                  <w:txbxContent>
                    <w:p w14:paraId="22F0317B" w14:textId="00014931" w:rsidR="006F28EC" w:rsidRPr="0047759D" w:rsidRDefault="006F28EC" w:rsidP="002825CC">
                      <w:pPr>
                        <w:pStyle w:val="Heading2"/>
                        <w:rPr>
                          <w:noProof/>
                        </w:rPr>
                      </w:pPr>
                      <w:r>
                        <w:t>Pizza Party!</w:t>
                      </w:r>
                    </w:p>
                  </w:txbxContent>
                </v:textbox>
                <w10:wrap type="through" anchorx="page" anchory="page"/>
              </v:shape>
            </w:pict>
          </mc:Fallback>
        </mc:AlternateContent>
      </w:r>
      <w:r w:rsidR="0031189D">
        <w:rPr>
          <w:noProof/>
        </w:rPr>
        <w:drawing>
          <wp:anchor distT="0" distB="0" distL="114300" distR="114300" simplePos="0" relativeHeight="251720192" behindDoc="0" locked="0" layoutInCell="1" allowOverlap="1" wp14:anchorId="63C9D861" wp14:editId="20D455F2">
            <wp:simplePos x="0" y="0"/>
            <wp:positionH relativeFrom="page">
              <wp:posOffset>5029200</wp:posOffset>
            </wp:positionH>
            <wp:positionV relativeFrom="page">
              <wp:posOffset>1181100</wp:posOffset>
            </wp:positionV>
            <wp:extent cx="2068830" cy="599440"/>
            <wp:effectExtent l="0" t="0" r="0" b="10160"/>
            <wp:wrapThrough wrapText="bothSides">
              <wp:wrapPolygon edited="0">
                <wp:start x="7160" y="0"/>
                <wp:lineTo x="0" y="13729"/>
                <wp:lineTo x="0" y="16475"/>
                <wp:lineTo x="265" y="21051"/>
                <wp:lineTo x="530" y="21051"/>
                <wp:lineTo x="21215" y="21051"/>
                <wp:lineTo x="21215" y="12814"/>
                <wp:lineTo x="17503" y="6407"/>
                <wp:lineTo x="13525" y="0"/>
                <wp:lineTo x="7160" y="0"/>
              </wp:wrapPolygon>
            </wp:wrapThrough>
            <wp:docPr id="7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t="71077"/>
                    <a:stretch/>
                  </pic:blipFill>
                  <pic:spPr bwMode="auto">
                    <a:xfrm>
                      <a:off x="0" y="0"/>
                      <a:ext cx="2068830" cy="59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89D">
        <w:rPr>
          <w:noProof/>
        </w:rPr>
        <mc:AlternateContent>
          <mc:Choice Requires="wps">
            <w:drawing>
              <wp:anchor distT="0" distB="0" distL="114300" distR="114300" simplePos="0" relativeHeight="251743744" behindDoc="0" locked="0" layoutInCell="1" allowOverlap="1" wp14:anchorId="3DF79C99" wp14:editId="76666244">
                <wp:simplePos x="0" y="0"/>
                <wp:positionH relativeFrom="page">
                  <wp:posOffset>4343400</wp:posOffset>
                </wp:positionH>
                <wp:positionV relativeFrom="page">
                  <wp:posOffset>1930400</wp:posOffset>
                </wp:positionV>
                <wp:extent cx="533400" cy="203200"/>
                <wp:effectExtent l="0" t="0" r="0" b="0"/>
                <wp:wrapThrough wrapText="bothSides">
                  <wp:wrapPolygon edited="0">
                    <wp:start x="0" y="0"/>
                    <wp:lineTo x="0" y="18900"/>
                    <wp:lineTo x="20571" y="18900"/>
                    <wp:lineTo x="20571"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533400" cy="2032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EDE8B9" w14:textId="77777777" w:rsidR="006F28EC" w:rsidRDefault="006F2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72" type="#_x0000_t202" style="position:absolute;margin-left:342pt;margin-top:152pt;width:42pt;height:16pt;z-index:251743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" mv:complextextbox="1" fillcolor="white [3212]" stroked="f">
                <v:textbox>
                  <w:txbxContent>
                    <w:p w14:paraId="6BEDE8B9" w14:textId="77777777" w:rsidR="006F28EC" w:rsidRDefault="006F28EC"/>
                  </w:txbxContent>
                </v:textbox>
                <w10:wrap type="through" anchorx="page" anchory="page"/>
              </v:shape>
            </w:pict>
          </mc:Fallback>
        </mc:AlternateContent>
      </w:r>
      <w:r w:rsidR="0031189D">
        <w:rPr>
          <w:noProof/>
        </w:rPr>
        <w:drawing>
          <wp:anchor distT="0" distB="0" distL="114300" distR="114300" simplePos="0" relativeHeight="251718144" behindDoc="0" locked="0" layoutInCell="1" allowOverlap="1" wp14:anchorId="4C6B018C" wp14:editId="54828288">
            <wp:simplePos x="0" y="0"/>
            <wp:positionH relativeFrom="page">
              <wp:posOffset>3721100</wp:posOffset>
            </wp:positionH>
            <wp:positionV relativeFrom="page">
              <wp:posOffset>704850</wp:posOffset>
            </wp:positionV>
            <wp:extent cx="1844040" cy="1320800"/>
            <wp:effectExtent l="0" t="0" r="0" b="0"/>
            <wp:wrapThrough wrapText="bothSides">
              <wp:wrapPolygon edited="0">
                <wp:start x="8926" y="831"/>
                <wp:lineTo x="3273" y="4985"/>
                <wp:lineTo x="2975" y="6231"/>
                <wp:lineTo x="6843" y="8308"/>
                <wp:lineTo x="7140" y="14954"/>
                <wp:lineTo x="5355" y="21185"/>
                <wp:lineTo x="15769" y="21185"/>
                <wp:lineTo x="13983" y="14954"/>
                <wp:lineTo x="14281" y="8308"/>
                <wp:lineTo x="19636" y="6231"/>
                <wp:lineTo x="19339" y="4569"/>
                <wp:lineTo x="11901" y="831"/>
                <wp:lineTo x="8926" y="831"/>
              </wp:wrapPolygon>
            </wp:wrapThrough>
            <wp:docPr id="7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b="28541"/>
                    <a:stretch/>
                  </pic:blipFill>
                  <pic:spPr bwMode="auto">
                    <a:xfrm>
                      <a:off x="0" y="0"/>
                      <a:ext cx="184404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8C5">
        <w:rPr>
          <w:noProof/>
        </w:rPr>
        <mc:AlternateContent>
          <mc:Choice Requires="wps">
            <w:drawing>
              <wp:anchor distT="0" distB="0" distL="114300" distR="114300" simplePos="0" relativeHeight="251648512" behindDoc="0" locked="0" layoutInCell="1" allowOverlap="1" wp14:anchorId="457CFB3B" wp14:editId="177EFE60">
                <wp:simplePos x="0" y="0"/>
                <wp:positionH relativeFrom="page">
                  <wp:posOffset>3987800</wp:posOffset>
                </wp:positionH>
                <wp:positionV relativeFrom="page">
                  <wp:posOffset>4521200</wp:posOffset>
                </wp:positionV>
                <wp:extent cx="3377565" cy="2209800"/>
                <wp:effectExtent l="0" t="0" r="0" b="0"/>
                <wp:wrapThrough wrapText="bothSides">
                  <wp:wrapPolygon edited="0">
                    <wp:start x="162" y="0"/>
                    <wp:lineTo x="162" y="21352"/>
                    <wp:lineTo x="21279" y="21352"/>
                    <wp:lineTo x="21279" y="0"/>
                    <wp:lineTo x="162" y="0"/>
                  </wp:wrapPolygon>
                </wp:wrapThrough>
                <wp:docPr id="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2098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B464AFB" w14:textId="77777777" w:rsidR="006F28EC" w:rsidRPr="004B114B" w:rsidRDefault="006F28EC" w:rsidP="00A050F9">
                            <w:pPr>
                              <w:pStyle w:val="BodyText"/>
                              <w:rPr>
                                <w:b/>
                                <w:sz w:val="28"/>
                                <w:szCs w:val="28"/>
                              </w:rPr>
                            </w:pPr>
                            <w:r w:rsidRPr="004B114B">
                              <w:rPr>
                                <w:b/>
                                <w:sz w:val="28"/>
                                <w:szCs w:val="28"/>
                              </w:rPr>
                              <w:t>Top Star Training Center</w:t>
                            </w:r>
                          </w:p>
                          <w:p w14:paraId="02B77307" w14:textId="77777777" w:rsidR="006F28EC" w:rsidRPr="004B114B" w:rsidRDefault="006F28EC" w:rsidP="00A050F9">
                            <w:pPr>
                              <w:pStyle w:val="BodyText"/>
                              <w:rPr>
                                <w:sz w:val="24"/>
                              </w:rPr>
                            </w:pPr>
                            <w:r w:rsidRPr="004B114B">
                              <w:rPr>
                                <w:sz w:val="24"/>
                              </w:rPr>
                              <w:t>1708 W. Hensley Rd</w:t>
                            </w:r>
                          </w:p>
                          <w:p w14:paraId="52C48020" w14:textId="77777777" w:rsidR="006F28EC" w:rsidRPr="004B114B" w:rsidRDefault="006F28EC" w:rsidP="00A050F9">
                            <w:pPr>
                              <w:pStyle w:val="BodyText"/>
                              <w:rPr>
                                <w:sz w:val="24"/>
                              </w:rPr>
                            </w:pPr>
                            <w:r w:rsidRPr="004B114B">
                              <w:rPr>
                                <w:sz w:val="24"/>
                              </w:rPr>
                              <w:t>Champaign Illinois</w:t>
                            </w:r>
                          </w:p>
                          <w:p w14:paraId="57742863" w14:textId="77777777" w:rsidR="006F28EC" w:rsidRPr="004B114B" w:rsidRDefault="006F28EC" w:rsidP="00A050F9">
                            <w:pPr>
                              <w:pStyle w:val="BodyText"/>
                              <w:rPr>
                                <w:sz w:val="24"/>
                              </w:rPr>
                            </w:pPr>
                            <w:r w:rsidRPr="004B114B">
                              <w:rPr>
                                <w:sz w:val="24"/>
                              </w:rPr>
                              <w:t>217-378-5058</w:t>
                            </w:r>
                          </w:p>
                          <w:p w14:paraId="1E3E49DD" w14:textId="77777777" w:rsidR="006F28EC" w:rsidRPr="004B114B" w:rsidRDefault="006F28EC" w:rsidP="00A050F9">
                            <w:pPr>
                              <w:pStyle w:val="BodyText"/>
                              <w:rPr>
                                <w:sz w:val="24"/>
                              </w:rPr>
                            </w:pPr>
                            <w:r w:rsidRPr="004B114B">
                              <w:rPr>
                                <w:sz w:val="24"/>
                              </w:rPr>
                              <w:t>topstargym.net</w:t>
                            </w:r>
                          </w:p>
                          <w:p w14:paraId="56A46C57" w14:textId="77777777" w:rsidR="006F28EC" w:rsidRPr="004B114B" w:rsidRDefault="006F28EC" w:rsidP="00A050F9">
                            <w:pPr>
                              <w:pStyle w:val="BodyText"/>
                              <w:rPr>
                                <w:sz w:val="24"/>
                              </w:rPr>
                            </w:pPr>
                            <w:r w:rsidRPr="004B114B">
                              <w:rPr>
                                <w:sz w:val="24"/>
                              </w:rPr>
                              <w:t>topstargym@hotmail.com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73" type="#_x0000_t202" style="position:absolute;margin-left:314pt;margin-top:356pt;width:265.95pt;height:17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" mv:complextextbox="1" filled="f" fillcolor="#b3cfff" stroked="f" strokecolor="#b3cfff" strokeweight="1.5pt">
                <v:fill color2="#3f80cd" focus="100%" type="gradient">
                  <o:fill v:ext="view" type="gradientUnscaled"/>
                </v:fill>
                <v:textbox inset=",0,,0">
                  <w:txbxContent>
                    <w:p w14:paraId="6B464AFB" w14:textId="77777777" w:rsidR="006F28EC" w:rsidRPr="004B114B" w:rsidRDefault="006F28EC" w:rsidP="00A050F9">
                      <w:pPr>
                        <w:pStyle w:val="BodyText"/>
                        <w:rPr>
                          <w:b/>
                          <w:sz w:val="28"/>
                          <w:szCs w:val="28"/>
                        </w:rPr>
                      </w:pPr>
                      <w:r w:rsidRPr="004B114B">
                        <w:rPr>
                          <w:b/>
                          <w:sz w:val="28"/>
                          <w:szCs w:val="28"/>
                        </w:rPr>
                        <w:t>Top Star Training Center</w:t>
                      </w:r>
                    </w:p>
                    <w:p w14:paraId="02B77307" w14:textId="77777777" w:rsidR="006F28EC" w:rsidRPr="004B114B" w:rsidRDefault="006F28EC" w:rsidP="00A050F9">
                      <w:pPr>
                        <w:pStyle w:val="BodyText"/>
                        <w:rPr>
                          <w:sz w:val="24"/>
                        </w:rPr>
                      </w:pPr>
                      <w:r w:rsidRPr="004B114B">
                        <w:rPr>
                          <w:sz w:val="24"/>
                        </w:rPr>
                        <w:t>1708 W. Hensley Rd</w:t>
                      </w:r>
                    </w:p>
                    <w:p w14:paraId="52C48020" w14:textId="77777777" w:rsidR="006F28EC" w:rsidRPr="004B114B" w:rsidRDefault="006F28EC" w:rsidP="00A050F9">
                      <w:pPr>
                        <w:pStyle w:val="BodyText"/>
                        <w:rPr>
                          <w:sz w:val="24"/>
                        </w:rPr>
                      </w:pPr>
                      <w:r w:rsidRPr="004B114B">
                        <w:rPr>
                          <w:sz w:val="24"/>
                        </w:rPr>
                        <w:t>Champaign Illinois</w:t>
                      </w:r>
                    </w:p>
                    <w:p w14:paraId="57742863" w14:textId="77777777" w:rsidR="006F28EC" w:rsidRPr="004B114B" w:rsidRDefault="006F28EC" w:rsidP="00A050F9">
                      <w:pPr>
                        <w:pStyle w:val="BodyText"/>
                        <w:rPr>
                          <w:sz w:val="24"/>
                        </w:rPr>
                      </w:pPr>
                      <w:r w:rsidRPr="004B114B">
                        <w:rPr>
                          <w:sz w:val="24"/>
                        </w:rPr>
                        <w:t>217-378-5058</w:t>
                      </w:r>
                    </w:p>
                    <w:p w14:paraId="1E3E49DD" w14:textId="77777777" w:rsidR="006F28EC" w:rsidRPr="004B114B" w:rsidRDefault="006F28EC" w:rsidP="00A050F9">
                      <w:pPr>
                        <w:pStyle w:val="BodyText"/>
                        <w:rPr>
                          <w:sz w:val="24"/>
                        </w:rPr>
                      </w:pPr>
                      <w:r w:rsidRPr="004B114B">
                        <w:rPr>
                          <w:sz w:val="24"/>
                        </w:rPr>
                        <w:t>topstargym.net</w:t>
                      </w:r>
                    </w:p>
                    <w:p w14:paraId="56A46C57" w14:textId="77777777" w:rsidR="006F28EC" w:rsidRPr="004B114B" w:rsidRDefault="006F28EC" w:rsidP="00A050F9">
                      <w:pPr>
                        <w:pStyle w:val="BodyText"/>
                        <w:rPr>
                          <w:sz w:val="24"/>
                        </w:rPr>
                      </w:pPr>
                      <w:r w:rsidRPr="004B114B">
                        <w:rPr>
                          <w:sz w:val="24"/>
                        </w:rPr>
                        <w:t>topstargym@hotmail.com</w:t>
                      </w:r>
                    </w:p>
                  </w:txbxContent>
                </v:textbox>
                <w10:wrap type="through" anchorx="page" anchory="page"/>
              </v:shape>
            </w:pict>
          </mc:Fallback>
        </mc:AlternateContent>
      </w:r>
      <w:r w:rsidR="007B28C5">
        <w:rPr>
          <w:noProof/>
        </w:rPr>
        <mc:AlternateContent>
          <mc:Choice Requires="wps">
            <w:drawing>
              <wp:anchor distT="0" distB="0" distL="114300" distR="114300" simplePos="0" relativeHeight="251647488" behindDoc="0" locked="0" layoutInCell="1" allowOverlap="1" wp14:anchorId="59EB6B78" wp14:editId="5B1589FC">
                <wp:simplePos x="0" y="0"/>
                <wp:positionH relativeFrom="page">
                  <wp:posOffset>3990975</wp:posOffset>
                </wp:positionH>
                <wp:positionV relativeFrom="page">
                  <wp:posOffset>2787650</wp:posOffset>
                </wp:positionV>
                <wp:extent cx="3374390" cy="1638300"/>
                <wp:effectExtent l="0" t="0" r="0" b="12700"/>
                <wp:wrapThrough wrapText="bothSides">
                  <wp:wrapPolygon edited="0">
                    <wp:start x="163" y="0"/>
                    <wp:lineTo x="325" y="21433"/>
                    <wp:lineTo x="21137" y="21433"/>
                    <wp:lineTo x="21137" y="0"/>
                    <wp:lineTo x="163"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638300"/>
                        </a:xfrm>
                        <a:prstGeom prst="rect">
                          <a:avLst/>
                        </a:prstGeom>
                        <a:noFill/>
                        <a:ln w="19050">
                          <a:no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A9EC37D" w14:textId="77777777" w:rsidR="006F28EC" w:rsidRPr="00A56C40" w:rsidRDefault="006F28EC" w:rsidP="00E0253F">
                            <w:pPr>
                              <w:pStyle w:val="Heading4"/>
                              <w:ind w:firstLine="720"/>
                              <w:rPr>
                                <w:sz w:val="32"/>
                                <w:szCs w:val="32"/>
                              </w:rPr>
                            </w:pPr>
                            <w:r w:rsidRPr="00A56C40">
                              <w:rPr>
                                <w:sz w:val="32"/>
                                <w:szCs w:val="32"/>
                              </w:rPr>
                              <w:tab/>
                            </w:r>
                            <w:r w:rsidRPr="00A56C40">
                              <w:rPr>
                                <w:sz w:val="32"/>
                                <w:szCs w:val="32"/>
                              </w:rPr>
                              <w:tab/>
                              <w:t>We are so proud of our athletes, parents and coaches.  Thank you for your dedication, loyalty and support in helping us create a successful and confident family atmosphere.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74" type="#_x0000_t202" style="position:absolute;margin-left:314.25pt;margin-top:219.5pt;width:265.7pt;height:129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" filled="f" fillcolor="#b3cfff" stroked="f" strokeweight="1.5pt">
                <v:fill color2="#3f80cd" focus="100%" type="gradient">
                  <o:fill v:ext="view" type="gradientUnscaled"/>
                </v:fill>
                <v:textbox inset=",0,,0">
                  <w:txbxContent>
                    <w:p w14:paraId="4A9EC37D" w14:textId="77777777" w:rsidR="006F28EC" w:rsidRPr="00A56C40" w:rsidRDefault="006F28EC" w:rsidP="00E0253F">
                      <w:pPr>
                        <w:pStyle w:val="Heading4"/>
                        <w:ind w:firstLine="720"/>
                        <w:rPr>
                          <w:sz w:val="32"/>
                          <w:szCs w:val="32"/>
                        </w:rPr>
                      </w:pPr>
                      <w:r w:rsidRPr="00A56C40">
                        <w:rPr>
                          <w:sz w:val="32"/>
                          <w:szCs w:val="32"/>
                        </w:rPr>
                        <w:tab/>
                      </w:r>
                      <w:r w:rsidRPr="00A56C40">
                        <w:rPr>
                          <w:sz w:val="32"/>
                          <w:szCs w:val="32"/>
                        </w:rPr>
                        <w:tab/>
                        <w:t>We are so proud of our athletes, parents and coaches.  Thank you for your dedication, loyalty and support in helping us create a successful and confident family atmosphere.</w:t>
                      </w:r>
                    </w:p>
                  </w:txbxContent>
                </v:textbox>
                <w10:wrap type="through" anchorx="page" anchory="page"/>
              </v:shape>
            </w:pict>
          </mc:Fallback>
        </mc:AlternateContent>
      </w:r>
      <w:r w:rsidR="007B28C5">
        <w:rPr>
          <w:noProof/>
        </w:rPr>
        <w:drawing>
          <wp:anchor distT="0" distB="0" distL="114300" distR="114300" simplePos="0" relativeHeight="251707904" behindDoc="0" locked="0" layoutInCell="1" allowOverlap="1" wp14:anchorId="10312439" wp14:editId="48395E44">
            <wp:simplePos x="0" y="0"/>
            <wp:positionH relativeFrom="page">
              <wp:posOffset>4076700</wp:posOffset>
            </wp:positionH>
            <wp:positionV relativeFrom="page">
              <wp:posOffset>2430145</wp:posOffset>
            </wp:positionV>
            <wp:extent cx="1281430" cy="579120"/>
            <wp:effectExtent l="0" t="0" r="0" b="5080"/>
            <wp:wrapThrough wrapText="bothSides">
              <wp:wrapPolygon edited="0">
                <wp:start x="0" y="0"/>
                <wp:lineTo x="0" y="20842"/>
                <wp:lineTo x="20979" y="20842"/>
                <wp:lineTo x="20979" y="0"/>
                <wp:lineTo x="0" y="0"/>
              </wp:wrapPolygon>
            </wp:wrapThrough>
            <wp:docPr id="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143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5CC" w:rsidRPr="002825CC">
        <w:t xml:space="preserve"> </w:t>
      </w:r>
    </w:p>
    <w:sectPr w:rsidR="00DB089A" w:rsidSect="00A050F9">
      <w:headerReference w:type="first" r:id="rId23"/>
      <w:foot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4494E" w14:textId="77777777" w:rsidR="0022356F" w:rsidRDefault="0022356F">
      <w:r>
        <w:separator/>
      </w:r>
    </w:p>
  </w:endnote>
  <w:endnote w:type="continuationSeparator" w:id="0">
    <w:p w14:paraId="2004475D" w14:textId="77777777" w:rsidR="0022356F" w:rsidRDefault="00223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Cooper Black">
    <w:panose1 w:val="0208090404030B0204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B7D6C" w14:textId="77777777" w:rsidR="006F28EC" w:rsidRDefault="006F28EC">
    <w:pPr>
      <w:pStyle w:val="Footer"/>
    </w:pPr>
    <w:r>
      <w:rPr>
        <w:noProof/>
      </w:rPr>
      <mc:AlternateContent>
        <mc:Choice Requires="wps">
          <w:drawing>
            <wp:anchor distT="0" distB="0" distL="114300" distR="114300" simplePos="0" relativeHeight="251659265" behindDoc="0" locked="0" layoutInCell="1" allowOverlap="1" wp14:anchorId="1A04324A" wp14:editId="2E0A1361">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537DAE0" w14:textId="77777777" w:rsidR="006F28EC" w:rsidRDefault="006F28EC" w:rsidP="00A050F9">
                          <w:pPr>
                            <w:pStyle w:val="Page"/>
                          </w:pPr>
                          <w:r>
                            <w:fldChar w:fldCharType="begin"/>
                          </w:r>
                          <w:r>
                            <w:instrText xml:space="preserve"> PAGE  \* MERGEFORMAT </w:instrText>
                          </w:r>
                          <w:r>
                            <w:fldChar w:fldCharType="separate"/>
                          </w:r>
                          <w:r w:rsidR="0022356F">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75"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1537DAE0" w14:textId="77777777" w:rsidR="006F28EC" w:rsidRDefault="006F28EC" w:rsidP="00A050F9">
                    <w:pPr>
                      <w:pStyle w:val="Page"/>
                    </w:pPr>
                    <w:r>
                      <w:fldChar w:fldCharType="begin"/>
                    </w:r>
                    <w:r>
                      <w:instrText xml:space="preserve"> PAGE  \* MERGEFORMAT </w:instrText>
                    </w:r>
                    <w:r>
                      <w:fldChar w:fldCharType="separate"/>
                    </w:r>
                    <w:r w:rsidR="0022356F">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F1F6" w14:textId="77777777" w:rsidR="006F28EC" w:rsidRDefault="006F28E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A6372" w14:textId="77777777" w:rsidR="0022356F" w:rsidRDefault="0022356F">
      <w:r>
        <w:separator/>
      </w:r>
    </w:p>
  </w:footnote>
  <w:footnote w:type="continuationSeparator" w:id="0">
    <w:p w14:paraId="52E1D7CC" w14:textId="77777777" w:rsidR="0022356F" w:rsidRDefault="002235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62720" w14:textId="77777777" w:rsidR="006F28EC" w:rsidRDefault="006F28EC">
    <w:pPr>
      <w:pStyle w:val="Header"/>
    </w:pPr>
    <w:r>
      <w:rPr>
        <w:noProof/>
      </w:rPr>
      <mc:AlternateContent>
        <mc:Choice Requires="wps">
          <w:drawing>
            <wp:anchor distT="0" distB="0" distL="114300" distR="114300" simplePos="0" relativeHeight="251659264" behindDoc="0" locked="0" layoutInCell="0" allowOverlap="1" wp14:anchorId="47F1666D" wp14:editId="12F34755">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07377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FDDE" w14:textId="77777777" w:rsidR="006F28EC" w:rsidRDefault="006F28EC">
    <w:pPr>
      <w:pStyle w:val="Header"/>
    </w:pPr>
    <w:r>
      <w:rPr>
        <w:noProof/>
      </w:rPr>
      <mc:AlternateContent>
        <mc:Choice Requires="wps">
          <w:drawing>
            <wp:anchor distT="0" distB="0" distL="114300" distR="114300" simplePos="0" relativeHeight="251658240" behindDoc="0" locked="0" layoutInCell="0" allowOverlap="1" wp14:anchorId="5396498D" wp14:editId="479093D8">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07377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2D3BD" w14:textId="77777777" w:rsidR="006F28EC" w:rsidRDefault="006F28EC">
    <w:pPr>
      <w:pStyle w:val="Header"/>
    </w:pPr>
    <w:r>
      <w:rPr>
        <w:noProof/>
      </w:rPr>
      <mc:AlternateContent>
        <mc:Choice Requires="wps">
          <w:drawing>
            <wp:anchor distT="0" distB="0" distL="114300" distR="114300" simplePos="0" relativeHeight="251659267" behindDoc="0" locked="0" layoutInCell="0" allowOverlap="1" wp14:anchorId="10849558" wp14:editId="49621C92">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07377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49362B5"/>
    <w:multiLevelType w:val="hybridMultilevel"/>
    <w:tmpl w:val="2566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0"/>
    <w:docVar w:name="OpenInPublishingView" w:val="0"/>
    <w:docVar w:name="ShowDynamicGuides" w:val="1"/>
    <w:docVar w:name="ShowMarginGuides" w:val="1"/>
    <w:docVar w:name="ShowOutlines" w:val="0"/>
    <w:docVar w:name="ShowStaticGuides" w:val="0"/>
  </w:docVars>
  <w:rsids>
    <w:rsidRoot w:val="0046361E"/>
    <w:rsid w:val="0001397C"/>
    <w:rsid w:val="0004003A"/>
    <w:rsid w:val="000435EF"/>
    <w:rsid w:val="0006718D"/>
    <w:rsid w:val="000B38F2"/>
    <w:rsid w:val="000C6E10"/>
    <w:rsid w:val="00114C67"/>
    <w:rsid w:val="00140482"/>
    <w:rsid w:val="00172F71"/>
    <w:rsid w:val="001B3408"/>
    <w:rsid w:val="001D6D8E"/>
    <w:rsid w:val="001F0FD7"/>
    <w:rsid w:val="0022204F"/>
    <w:rsid w:val="0022356F"/>
    <w:rsid w:val="00226F19"/>
    <w:rsid w:val="00231893"/>
    <w:rsid w:val="002825CC"/>
    <w:rsid w:val="002C4A88"/>
    <w:rsid w:val="00302A6F"/>
    <w:rsid w:val="0031189D"/>
    <w:rsid w:val="00316EFD"/>
    <w:rsid w:val="003336B4"/>
    <w:rsid w:val="003411B5"/>
    <w:rsid w:val="003549B9"/>
    <w:rsid w:val="00356967"/>
    <w:rsid w:val="00373895"/>
    <w:rsid w:val="0038249A"/>
    <w:rsid w:val="003C568E"/>
    <w:rsid w:val="003E5899"/>
    <w:rsid w:val="00425B03"/>
    <w:rsid w:val="0046361E"/>
    <w:rsid w:val="00472340"/>
    <w:rsid w:val="00476004"/>
    <w:rsid w:val="00484AF5"/>
    <w:rsid w:val="004B114B"/>
    <w:rsid w:val="004C4383"/>
    <w:rsid w:val="00507F67"/>
    <w:rsid w:val="005471BF"/>
    <w:rsid w:val="0056081E"/>
    <w:rsid w:val="00576B7C"/>
    <w:rsid w:val="005909C6"/>
    <w:rsid w:val="00594CE2"/>
    <w:rsid w:val="005C172E"/>
    <w:rsid w:val="005D0780"/>
    <w:rsid w:val="005D42AE"/>
    <w:rsid w:val="005F58CA"/>
    <w:rsid w:val="00607D1E"/>
    <w:rsid w:val="00643486"/>
    <w:rsid w:val="0065784B"/>
    <w:rsid w:val="0067057D"/>
    <w:rsid w:val="00692BC7"/>
    <w:rsid w:val="006B5290"/>
    <w:rsid w:val="006C6E7C"/>
    <w:rsid w:val="006F28EC"/>
    <w:rsid w:val="00753D6E"/>
    <w:rsid w:val="007B28C5"/>
    <w:rsid w:val="007B3F22"/>
    <w:rsid w:val="007F62A7"/>
    <w:rsid w:val="0081564F"/>
    <w:rsid w:val="0086131A"/>
    <w:rsid w:val="00870934"/>
    <w:rsid w:val="008812F0"/>
    <w:rsid w:val="008B33D2"/>
    <w:rsid w:val="008C000A"/>
    <w:rsid w:val="008C7BE3"/>
    <w:rsid w:val="0091303E"/>
    <w:rsid w:val="0093793B"/>
    <w:rsid w:val="00960839"/>
    <w:rsid w:val="009A0593"/>
    <w:rsid w:val="009F65DE"/>
    <w:rsid w:val="00A050F9"/>
    <w:rsid w:val="00A10F33"/>
    <w:rsid w:val="00A345B8"/>
    <w:rsid w:val="00A5661A"/>
    <w:rsid w:val="00A56C40"/>
    <w:rsid w:val="00AE04C3"/>
    <w:rsid w:val="00AE646E"/>
    <w:rsid w:val="00B12F9A"/>
    <w:rsid w:val="00B15C57"/>
    <w:rsid w:val="00B82996"/>
    <w:rsid w:val="00B863B5"/>
    <w:rsid w:val="00C00863"/>
    <w:rsid w:val="00C20EED"/>
    <w:rsid w:val="00C47AD3"/>
    <w:rsid w:val="00C535F4"/>
    <w:rsid w:val="00C57849"/>
    <w:rsid w:val="00CA099C"/>
    <w:rsid w:val="00CD36D9"/>
    <w:rsid w:val="00D101B9"/>
    <w:rsid w:val="00D1166B"/>
    <w:rsid w:val="00D13882"/>
    <w:rsid w:val="00D65354"/>
    <w:rsid w:val="00D717DD"/>
    <w:rsid w:val="00DA3C92"/>
    <w:rsid w:val="00DB089A"/>
    <w:rsid w:val="00DD2751"/>
    <w:rsid w:val="00DD2C6A"/>
    <w:rsid w:val="00DE346D"/>
    <w:rsid w:val="00E0253F"/>
    <w:rsid w:val="00E147B9"/>
    <w:rsid w:val="00E34190"/>
    <w:rsid w:val="00E3620B"/>
    <w:rsid w:val="00E83ACC"/>
    <w:rsid w:val="00EF3D34"/>
    <w:rsid w:val="00F30BA9"/>
    <w:rsid w:val="00F42CD8"/>
    <w:rsid w:val="00F50812"/>
    <w:rsid w:val="00F67855"/>
    <w:rsid w:val="00FB0C92"/>
    <w:rsid w:val="00FD0C5D"/>
    <w:rsid w:val="00FF4708"/>
    <w:rsid w:val="00FF76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01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8FD9FB" w:themeColor="accent2"/>
      <w:sz w:val="48"/>
      <w:szCs w:val="32"/>
    </w:rPr>
  </w:style>
  <w:style w:type="paragraph" w:styleId="Heading2">
    <w:name w:val="heading 2"/>
    <w:basedOn w:val="Normal"/>
    <w:link w:val="Heading2Char"/>
    <w:rsid w:val="0062519F"/>
    <w:pPr>
      <w:outlineLvl w:val="1"/>
    </w:pPr>
    <w:rPr>
      <w:bCs/>
      <w:color w:val="1782BF"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8FD9F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8FD9F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CC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1782BF"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8FD9F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CC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8FD9F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8FD9F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073779"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8FD9FB" w:themeColor="accent2"/>
      <w:sz w:val="48"/>
      <w:szCs w:val="32"/>
    </w:rPr>
  </w:style>
  <w:style w:type="paragraph" w:styleId="Heading2">
    <w:name w:val="heading 2"/>
    <w:basedOn w:val="Normal"/>
    <w:link w:val="Heading2Char"/>
    <w:rsid w:val="0062519F"/>
    <w:pPr>
      <w:outlineLvl w:val="1"/>
    </w:pPr>
    <w:rPr>
      <w:bCs/>
      <w:color w:val="1782BF"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8FD9F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8FD9F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CC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1782BF"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8FD9F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CC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8FD9F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8FD9F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073779"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gif"/><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emf"/><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microsoft.com/office/2007/relationships/hdphoto" Target="media/hdphoto1.wdp"/><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318</TotalTime>
  <Pages>4</Pages>
  <Words>9</Words>
  <Characters>55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Turner</dc:creator>
  <cp:keywords/>
  <dc:description/>
  <cp:lastModifiedBy>Erin Turner</cp:lastModifiedBy>
  <cp:revision>35</cp:revision>
  <cp:lastPrinted>2013-12-31T16:01:00Z</cp:lastPrinted>
  <dcterms:created xsi:type="dcterms:W3CDTF">2013-12-04T04:14:00Z</dcterms:created>
  <dcterms:modified xsi:type="dcterms:W3CDTF">2014-01-09T18:14:00Z</dcterms:modified>
  <cp:category/>
</cp:coreProperties>
</file>